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53B" w:rsidRPr="00C43BAD" w:rsidRDefault="002A253B" w:rsidP="00C43BA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43BAD">
        <w:rPr>
          <w:rFonts w:ascii="Times New Roman" w:hAnsi="Times New Roman"/>
          <w:b/>
          <w:iCs/>
          <w:sz w:val="24"/>
          <w:szCs w:val="24"/>
        </w:rPr>
        <w:t>Результаты районного конкурса декоративно-прикладного творчества «Хыял»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A0"/>
      </w:tblPr>
      <w:tblGrid>
        <w:gridCol w:w="973"/>
        <w:gridCol w:w="2708"/>
        <w:gridCol w:w="3595"/>
        <w:gridCol w:w="3610"/>
      </w:tblGrid>
      <w:tr w:rsidR="002A253B" w:rsidRPr="00C43BAD" w:rsidTr="00C43BAD">
        <w:trPr>
          <w:jc w:val="center"/>
        </w:trPr>
        <w:tc>
          <w:tcPr>
            <w:tcW w:w="5000" w:type="pct"/>
            <w:gridSpan w:val="4"/>
          </w:tcPr>
          <w:p w:rsidR="002A253B" w:rsidRPr="00C43BAD" w:rsidRDefault="002A253B" w:rsidP="00C43B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BAD">
              <w:rPr>
                <w:rFonts w:ascii="Times New Roman" w:hAnsi="Times New Roman"/>
                <w:b/>
                <w:sz w:val="24"/>
                <w:szCs w:val="24"/>
              </w:rPr>
              <w:t>Декоративное панно</w:t>
            </w:r>
          </w:p>
        </w:tc>
      </w:tr>
      <w:tr w:rsidR="002A253B" w:rsidRPr="00C43BAD" w:rsidTr="00C43BAD">
        <w:trPr>
          <w:jc w:val="center"/>
        </w:trPr>
        <w:tc>
          <w:tcPr>
            <w:tcW w:w="5000" w:type="pct"/>
            <w:gridSpan w:val="4"/>
          </w:tcPr>
          <w:p w:rsidR="002A253B" w:rsidRPr="00C43BAD" w:rsidRDefault="002A253B" w:rsidP="00C43B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BAD">
              <w:rPr>
                <w:rFonts w:ascii="Times New Roman" w:hAnsi="Times New Roman"/>
                <w:b/>
                <w:sz w:val="24"/>
                <w:szCs w:val="24"/>
              </w:rPr>
              <w:t>7-9 лет</w:t>
            </w:r>
          </w:p>
        </w:tc>
      </w:tr>
      <w:tr w:rsidR="002A253B" w:rsidRPr="00C43BAD" w:rsidTr="00C43BAD">
        <w:trPr>
          <w:jc w:val="center"/>
        </w:trPr>
        <w:tc>
          <w:tcPr>
            <w:tcW w:w="447" w:type="pct"/>
          </w:tcPr>
          <w:p w:rsidR="002A253B" w:rsidRPr="00C43BAD" w:rsidRDefault="002A253B" w:rsidP="00C43B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1244" w:type="pct"/>
          </w:tcPr>
          <w:p w:rsidR="002A253B" w:rsidRPr="00C43BAD" w:rsidRDefault="002A253B" w:rsidP="00C43B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Учреждение</w:t>
            </w:r>
          </w:p>
        </w:tc>
        <w:tc>
          <w:tcPr>
            <w:tcW w:w="1651" w:type="pct"/>
          </w:tcPr>
          <w:p w:rsidR="002A253B" w:rsidRPr="00C43BAD" w:rsidRDefault="002A253B" w:rsidP="00C43B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658" w:type="pct"/>
          </w:tcPr>
          <w:p w:rsidR="002A253B" w:rsidRPr="00C43BAD" w:rsidRDefault="002A253B" w:rsidP="00C43B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ФИО руководителя</w:t>
            </w:r>
          </w:p>
        </w:tc>
      </w:tr>
      <w:tr w:rsidR="002A253B" w:rsidRPr="00C43BAD" w:rsidTr="00C43BAD">
        <w:trPr>
          <w:jc w:val="center"/>
        </w:trPr>
        <w:tc>
          <w:tcPr>
            <w:tcW w:w="447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44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МБУДО ДПЦ «Молодость» Приволжского района</w:t>
            </w:r>
          </w:p>
        </w:tc>
        <w:tc>
          <w:tcPr>
            <w:tcW w:w="1651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Ладыгина Дарья</w:t>
            </w:r>
          </w:p>
        </w:tc>
        <w:tc>
          <w:tcPr>
            <w:tcW w:w="1658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Миннегалиева Эльмира Рамилевна</w:t>
            </w:r>
          </w:p>
        </w:tc>
      </w:tr>
      <w:tr w:rsidR="002A253B" w:rsidRPr="00C43BAD" w:rsidTr="00C43BAD">
        <w:trPr>
          <w:jc w:val="center"/>
        </w:trPr>
        <w:tc>
          <w:tcPr>
            <w:tcW w:w="447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44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МБОУ «Гимназия №52» Приволжского района</w:t>
            </w:r>
          </w:p>
        </w:tc>
        <w:tc>
          <w:tcPr>
            <w:tcW w:w="1651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Дам Виктория Ламовна</w:t>
            </w:r>
          </w:p>
        </w:tc>
        <w:tc>
          <w:tcPr>
            <w:tcW w:w="1658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Сафина Айсылу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3BAD">
              <w:rPr>
                <w:rFonts w:ascii="Times New Roman" w:hAnsi="Times New Roman"/>
                <w:sz w:val="24"/>
                <w:szCs w:val="24"/>
              </w:rPr>
              <w:t>Наилевна</w:t>
            </w:r>
          </w:p>
        </w:tc>
      </w:tr>
      <w:tr w:rsidR="002A253B" w:rsidRPr="00C43BAD" w:rsidTr="00C43BAD">
        <w:trPr>
          <w:jc w:val="center"/>
        </w:trPr>
        <w:tc>
          <w:tcPr>
            <w:tcW w:w="447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44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МБОУ «Средняя общеобразовательная школа № 24»</w:t>
            </w:r>
          </w:p>
        </w:tc>
        <w:tc>
          <w:tcPr>
            <w:tcW w:w="1651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Матюнина Светлана Сергеевна</w:t>
            </w:r>
          </w:p>
        </w:tc>
        <w:tc>
          <w:tcPr>
            <w:tcW w:w="1658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Матвеева Татьяна Александровна</w:t>
            </w:r>
          </w:p>
        </w:tc>
      </w:tr>
      <w:tr w:rsidR="002A253B" w:rsidRPr="00C43BAD" w:rsidTr="00C43BAD">
        <w:trPr>
          <w:jc w:val="center"/>
        </w:trPr>
        <w:tc>
          <w:tcPr>
            <w:tcW w:w="447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44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МБОУ «Татаро-английская гимназия №16»</w:t>
            </w:r>
          </w:p>
        </w:tc>
        <w:tc>
          <w:tcPr>
            <w:tcW w:w="1651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Гатауллина Диана Рифатовна</w:t>
            </w:r>
          </w:p>
        </w:tc>
        <w:tc>
          <w:tcPr>
            <w:tcW w:w="1658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Гатауллина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3BAD">
              <w:rPr>
                <w:rFonts w:ascii="Times New Roman" w:hAnsi="Times New Roman"/>
                <w:sz w:val="24"/>
                <w:szCs w:val="24"/>
              </w:rPr>
              <w:t>Рамзия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3BAD">
              <w:rPr>
                <w:rFonts w:ascii="Times New Roman" w:hAnsi="Times New Roman"/>
                <w:sz w:val="24"/>
                <w:szCs w:val="24"/>
              </w:rPr>
              <w:t>Рафиковна</w:t>
            </w:r>
          </w:p>
        </w:tc>
      </w:tr>
      <w:tr w:rsidR="002A253B" w:rsidRPr="00C43BAD" w:rsidTr="00C43BAD">
        <w:trPr>
          <w:jc w:val="center"/>
        </w:trPr>
        <w:tc>
          <w:tcPr>
            <w:tcW w:w="447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44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МБУДО «Центр внешкольной работы» Приволжского района</w:t>
            </w:r>
          </w:p>
        </w:tc>
        <w:tc>
          <w:tcPr>
            <w:tcW w:w="1651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Гатауллина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3BAD">
              <w:rPr>
                <w:rFonts w:ascii="Times New Roman" w:hAnsi="Times New Roman"/>
                <w:sz w:val="24"/>
                <w:szCs w:val="24"/>
              </w:rPr>
              <w:t>Инара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3BAD">
              <w:rPr>
                <w:rFonts w:ascii="Times New Roman" w:hAnsi="Times New Roman"/>
                <w:sz w:val="24"/>
                <w:szCs w:val="24"/>
              </w:rPr>
              <w:t>Наилевна</w:t>
            </w:r>
          </w:p>
        </w:tc>
        <w:tc>
          <w:tcPr>
            <w:tcW w:w="1658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Маликова Гульназ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3BAD">
              <w:rPr>
                <w:rFonts w:ascii="Times New Roman" w:hAnsi="Times New Roman"/>
                <w:sz w:val="24"/>
                <w:szCs w:val="24"/>
              </w:rPr>
              <w:t>Мансуровна</w:t>
            </w:r>
          </w:p>
        </w:tc>
      </w:tr>
      <w:tr w:rsidR="002A253B" w:rsidRPr="00C43BAD" w:rsidTr="00C43BAD">
        <w:trPr>
          <w:jc w:val="center"/>
        </w:trPr>
        <w:tc>
          <w:tcPr>
            <w:tcW w:w="5000" w:type="pct"/>
            <w:gridSpan w:val="4"/>
          </w:tcPr>
          <w:p w:rsidR="002A253B" w:rsidRPr="00C43BAD" w:rsidRDefault="002A253B" w:rsidP="00C43B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b/>
                <w:sz w:val="24"/>
                <w:szCs w:val="24"/>
              </w:rPr>
              <w:t>10-12 лет</w:t>
            </w:r>
          </w:p>
        </w:tc>
      </w:tr>
      <w:tr w:rsidR="002A253B" w:rsidRPr="00C43BAD" w:rsidTr="00C43BAD">
        <w:trPr>
          <w:jc w:val="center"/>
        </w:trPr>
        <w:tc>
          <w:tcPr>
            <w:tcW w:w="447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44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МБУДО «Центр внешкольной работы» Приволжского района</w:t>
            </w:r>
          </w:p>
        </w:tc>
        <w:tc>
          <w:tcPr>
            <w:tcW w:w="1651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Земляков Антон Ветошкин</w:t>
            </w:r>
          </w:p>
        </w:tc>
        <w:tc>
          <w:tcPr>
            <w:tcW w:w="1658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Прокофьева Любовь Яковлевна</w:t>
            </w:r>
          </w:p>
        </w:tc>
      </w:tr>
      <w:tr w:rsidR="002A253B" w:rsidRPr="00C43BAD" w:rsidTr="00C43BAD">
        <w:trPr>
          <w:jc w:val="center"/>
        </w:trPr>
        <w:tc>
          <w:tcPr>
            <w:tcW w:w="447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44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МБОУ «СОШ №69»</w:t>
            </w:r>
          </w:p>
        </w:tc>
        <w:tc>
          <w:tcPr>
            <w:tcW w:w="1651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Губайдуллина Аделина</w:t>
            </w:r>
          </w:p>
        </w:tc>
        <w:tc>
          <w:tcPr>
            <w:tcW w:w="1658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Галимова Светлана Александровна</w:t>
            </w:r>
          </w:p>
        </w:tc>
      </w:tr>
      <w:tr w:rsidR="002A253B" w:rsidRPr="00C43BAD" w:rsidTr="00C43BAD">
        <w:trPr>
          <w:jc w:val="center"/>
        </w:trPr>
        <w:tc>
          <w:tcPr>
            <w:tcW w:w="447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44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МБУДО «Центр внешкольной работы» Приволжского района</w:t>
            </w:r>
          </w:p>
        </w:tc>
        <w:tc>
          <w:tcPr>
            <w:tcW w:w="1651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Королева София</w:t>
            </w:r>
          </w:p>
        </w:tc>
        <w:tc>
          <w:tcPr>
            <w:tcW w:w="1658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Муртазина Ляля Хаевна</w:t>
            </w:r>
          </w:p>
        </w:tc>
      </w:tr>
      <w:tr w:rsidR="002A253B" w:rsidRPr="00C43BAD" w:rsidTr="00C43BAD">
        <w:trPr>
          <w:jc w:val="center"/>
        </w:trPr>
        <w:tc>
          <w:tcPr>
            <w:tcW w:w="447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44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МБОУ «СОШ № 136»</w:t>
            </w:r>
          </w:p>
        </w:tc>
        <w:tc>
          <w:tcPr>
            <w:tcW w:w="1651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 xml:space="preserve">Лещенко Анастасия </w:t>
            </w:r>
          </w:p>
        </w:tc>
        <w:tc>
          <w:tcPr>
            <w:tcW w:w="1658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Закирова Эльза Альбертовна</w:t>
            </w:r>
          </w:p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Братухина Татьяна Викторовна</w:t>
            </w:r>
          </w:p>
        </w:tc>
      </w:tr>
      <w:tr w:rsidR="002A253B" w:rsidRPr="00C43BAD" w:rsidTr="00C43BAD">
        <w:trPr>
          <w:jc w:val="center"/>
        </w:trPr>
        <w:tc>
          <w:tcPr>
            <w:tcW w:w="447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44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МБУДО «Центр внешкольной работы» Приволжского района</w:t>
            </w:r>
          </w:p>
        </w:tc>
        <w:tc>
          <w:tcPr>
            <w:tcW w:w="1651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Хасанова Аделя</w:t>
            </w:r>
          </w:p>
        </w:tc>
        <w:tc>
          <w:tcPr>
            <w:tcW w:w="1658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Закирова Рания Рашидовна</w:t>
            </w:r>
          </w:p>
        </w:tc>
      </w:tr>
      <w:tr w:rsidR="002A253B" w:rsidRPr="00C43BAD" w:rsidTr="00C43BAD">
        <w:trPr>
          <w:jc w:val="center"/>
        </w:trPr>
        <w:tc>
          <w:tcPr>
            <w:tcW w:w="447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44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МБОУ «Татаро-английская гимназия №16»</w:t>
            </w:r>
          </w:p>
        </w:tc>
        <w:tc>
          <w:tcPr>
            <w:tcW w:w="1651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Барейчева Камилла Тимуровна</w:t>
            </w:r>
          </w:p>
        </w:tc>
        <w:tc>
          <w:tcPr>
            <w:tcW w:w="1658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Гафурова Танзиля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3BAD">
              <w:rPr>
                <w:rFonts w:ascii="Times New Roman" w:hAnsi="Times New Roman"/>
                <w:sz w:val="24"/>
                <w:szCs w:val="24"/>
              </w:rPr>
              <w:t>Рафиковна</w:t>
            </w:r>
          </w:p>
        </w:tc>
      </w:tr>
      <w:tr w:rsidR="002A253B" w:rsidRPr="00C43BAD" w:rsidTr="00C43BAD">
        <w:trPr>
          <w:jc w:val="center"/>
        </w:trPr>
        <w:tc>
          <w:tcPr>
            <w:tcW w:w="447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44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МБОУ «СОШ №73»</w:t>
            </w:r>
          </w:p>
        </w:tc>
        <w:tc>
          <w:tcPr>
            <w:tcW w:w="1651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Яруллина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3BAD">
              <w:rPr>
                <w:rFonts w:ascii="Times New Roman" w:hAnsi="Times New Roman"/>
                <w:sz w:val="24"/>
                <w:szCs w:val="24"/>
              </w:rPr>
              <w:t>Алия Маратовна</w:t>
            </w:r>
          </w:p>
        </w:tc>
        <w:tc>
          <w:tcPr>
            <w:tcW w:w="1658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Соловьева Зульфия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3BAD">
              <w:rPr>
                <w:rFonts w:ascii="Times New Roman" w:hAnsi="Times New Roman"/>
                <w:sz w:val="24"/>
                <w:szCs w:val="24"/>
              </w:rPr>
              <w:t>Нурахматовна</w:t>
            </w:r>
          </w:p>
        </w:tc>
      </w:tr>
      <w:tr w:rsidR="002A253B" w:rsidRPr="00C43BAD" w:rsidTr="00C43BAD">
        <w:trPr>
          <w:jc w:val="center"/>
        </w:trPr>
        <w:tc>
          <w:tcPr>
            <w:tcW w:w="5000" w:type="pct"/>
            <w:gridSpan w:val="4"/>
          </w:tcPr>
          <w:p w:rsidR="002A253B" w:rsidRPr="00C43BAD" w:rsidRDefault="002A253B" w:rsidP="00C43B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b/>
                <w:sz w:val="24"/>
                <w:szCs w:val="24"/>
              </w:rPr>
              <w:t>13-17лет</w:t>
            </w:r>
          </w:p>
        </w:tc>
      </w:tr>
      <w:tr w:rsidR="002A253B" w:rsidRPr="00C43BAD" w:rsidTr="00C43BAD">
        <w:trPr>
          <w:jc w:val="center"/>
        </w:trPr>
        <w:tc>
          <w:tcPr>
            <w:tcW w:w="447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44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МБОУ «Русско-татарская средняя общеобразовательная школа №129»</w:t>
            </w:r>
          </w:p>
        </w:tc>
        <w:tc>
          <w:tcPr>
            <w:tcW w:w="1651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Стурова Вероника Евгеньевна</w:t>
            </w:r>
          </w:p>
        </w:tc>
        <w:tc>
          <w:tcPr>
            <w:tcW w:w="1658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Мазаева Ильсия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3BAD">
              <w:rPr>
                <w:rFonts w:ascii="Times New Roman" w:hAnsi="Times New Roman"/>
                <w:sz w:val="24"/>
                <w:szCs w:val="24"/>
              </w:rPr>
              <w:t>Магсумяновна</w:t>
            </w:r>
          </w:p>
        </w:tc>
      </w:tr>
      <w:tr w:rsidR="002A253B" w:rsidRPr="00C43BAD" w:rsidTr="00C43BAD">
        <w:trPr>
          <w:jc w:val="center"/>
        </w:trPr>
        <w:tc>
          <w:tcPr>
            <w:tcW w:w="447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44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МБУДО «Центр внешкольной работы» Приволжского района</w:t>
            </w:r>
          </w:p>
        </w:tc>
        <w:tc>
          <w:tcPr>
            <w:tcW w:w="1651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Шайдуллина Александра</w:t>
            </w:r>
          </w:p>
        </w:tc>
        <w:tc>
          <w:tcPr>
            <w:tcW w:w="1658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Златоустова Мария Сергеевна</w:t>
            </w:r>
          </w:p>
        </w:tc>
      </w:tr>
      <w:tr w:rsidR="002A253B" w:rsidRPr="00C43BAD" w:rsidTr="00C43BAD">
        <w:trPr>
          <w:jc w:val="center"/>
        </w:trPr>
        <w:tc>
          <w:tcPr>
            <w:tcW w:w="447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44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МБОУ «Средняя общеобразовательная школа № 24»</w:t>
            </w:r>
          </w:p>
        </w:tc>
        <w:tc>
          <w:tcPr>
            <w:tcW w:w="1651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Махмутова Алина Айратовна</w:t>
            </w:r>
          </w:p>
        </w:tc>
        <w:tc>
          <w:tcPr>
            <w:tcW w:w="1658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Матвеева Татьяна Александровна</w:t>
            </w:r>
          </w:p>
        </w:tc>
      </w:tr>
      <w:tr w:rsidR="002A253B" w:rsidRPr="00C43BAD" w:rsidTr="00C43BAD">
        <w:trPr>
          <w:jc w:val="center"/>
        </w:trPr>
        <w:tc>
          <w:tcPr>
            <w:tcW w:w="447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44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МБУДО ДПЦ «Молодость» Приволжского района</w:t>
            </w:r>
          </w:p>
        </w:tc>
        <w:tc>
          <w:tcPr>
            <w:tcW w:w="1651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Хасанова Дина</w:t>
            </w:r>
          </w:p>
        </w:tc>
        <w:tc>
          <w:tcPr>
            <w:tcW w:w="1658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Миннегалиева Эльмира Рамилевна</w:t>
            </w:r>
          </w:p>
        </w:tc>
      </w:tr>
      <w:tr w:rsidR="002A253B" w:rsidRPr="00C43BAD" w:rsidTr="00C43BAD">
        <w:trPr>
          <w:jc w:val="center"/>
        </w:trPr>
        <w:tc>
          <w:tcPr>
            <w:tcW w:w="447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44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МБОУ лицей 78</w:t>
            </w:r>
          </w:p>
        </w:tc>
        <w:tc>
          <w:tcPr>
            <w:tcW w:w="1651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Хайрутдинова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3BAD">
              <w:rPr>
                <w:rFonts w:ascii="Times New Roman" w:hAnsi="Times New Roman"/>
                <w:sz w:val="24"/>
                <w:szCs w:val="24"/>
              </w:rPr>
              <w:t>Ясмина</w:t>
            </w:r>
          </w:p>
        </w:tc>
        <w:tc>
          <w:tcPr>
            <w:tcW w:w="1658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Кудрявцева В.М.</w:t>
            </w:r>
          </w:p>
        </w:tc>
      </w:tr>
    </w:tbl>
    <w:p w:rsidR="002A253B" w:rsidRPr="00C43BAD" w:rsidRDefault="002A253B" w:rsidP="00C43BA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A253B" w:rsidRPr="00C43BAD" w:rsidRDefault="002A253B" w:rsidP="00C43BA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43BAD">
        <w:rPr>
          <w:rFonts w:ascii="Times New Roman" w:hAnsi="Times New Roman"/>
          <w:sz w:val="24"/>
          <w:szCs w:val="24"/>
        </w:rPr>
        <w:br w:type="pag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A0"/>
      </w:tblPr>
      <w:tblGrid>
        <w:gridCol w:w="973"/>
        <w:gridCol w:w="2708"/>
        <w:gridCol w:w="3595"/>
        <w:gridCol w:w="3610"/>
      </w:tblGrid>
      <w:tr w:rsidR="002A253B" w:rsidRPr="00C43BAD" w:rsidTr="00C43BAD">
        <w:trPr>
          <w:jc w:val="center"/>
        </w:trPr>
        <w:tc>
          <w:tcPr>
            <w:tcW w:w="5000" w:type="pct"/>
            <w:gridSpan w:val="4"/>
          </w:tcPr>
          <w:p w:rsidR="002A253B" w:rsidRPr="00C43BAD" w:rsidRDefault="002A253B" w:rsidP="00C43B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BAD">
              <w:rPr>
                <w:rFonts w:ascii="Times New Roman" w:hAnsi="Times New Roman"/>
                <w:b/>
                <w:sz w:val="24"/>
                <w:szCs w:val="24"/>
              </w:rPr>
              <w:t>Объемная работа</w:t>
            </w:r>
          </w:p>
        </w:tc>
      </w:tr>
      <w:tr w:rsidR="002A253B" w:rsidRPr="00C43BAD" w:rsidTr="00C43BAD">
        <w:trPr>
          <w:jc w:val="center"/>
        </w:trPr>
        <w:tc>
          <w:tcPr>
            <w:tcW w:w="5000" w:type="pct"/>
            <w:gridSpan w:val="4"/>
          </w:tcPr>
          <w:p w:rsidR="002A253B" w:rsidRPr="00C43BAD" w:rsidRDefault="002A253B" w:rsidP="00C43B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BAD">
              <w:rPr>
                <w:rFonts w:ascii="Times New Roman" w:hAnsi="Times New Roman"/>
                <w:b/>
                <w:sz w:val="24"/>
                <w:szCs w:val="24"/>
              </w:rPr>
              <w:t>7-9 лет</w:t>
            </w:r>
          </w:p>
        </w:tc>
      </w:tr>
      <w:tr w:rsidR="002A253B" w:rsidRPr="00C43BAD" w:rsidTr="00C43BAD">
        <w:trPr>
          <w:jc w:val="center"/>
        </w:trPr>
        <w:tc>
          <w:tcPr>
            <w:tcW w:w="447" w:type="pct"/>
          </w:tcPr>
          <w:p w:rsidR="002A253B" w:rsidRPr="00C43BAD" w:rsidRDefault="002A253B" w:rsidP="00C43B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1244" w:type="pct"/>
          </w:tcPr>
          <w:p w:rsidR="002A253B" w:rsidRPr="00C43BAD" w:rsidRDefault="002A253B" w:rsidP="00C43B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Учреждение</w:t>
            </w:r>
          </w:p>
        </w:tc>
        <w:tc>
          <w:tcPr>
            <w:tcW w:w="1651" w:type="pct"/>
          </w:tcPr>
          <w:p w:rsidR="002A253B" w:rsidRPr="00C43BAD" w:rsidRDefault="002A253B" w:rsidP="00C43B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658" w:type="pct"/>
          </w:tcPr>
          <w:p w:rsidR="002A253B" w:rsidRPr="00C43BAD" w:rsidRDefault="002A253B" w:rsidP="00C43B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ФИО руководителя</w:t>
            </w:r>
          </w:p>
        </w:tc>
      </w:tr>
      <w:tr w:rsidR="002A253B" w:rsidRPr="00C43BAD" w:rsidTr="00C43BAD">
        <w:trPr>
          <w:jc w:val="center"/>
        </w:trPr>
        <w:tc>
          <w:tcPr>
            <w:tcW w:w="447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44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МБУДО «Центр внешкольной работы» Приволжского района</w:t>
            </w:r>
          </w:p>
        </w:tc>
        <w:tc>
          <w:tcPr>
            <w:tcW w:w="1651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Махмутова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3BAD">
              <w:rPr>
                <w:rFonts w:ascii="Times New Roman" w:hAnsi="Times New Roman"/>
                <w:sz w:val="24"/>
                <w:szCs w:val="24"/>
              </w:rPr>
              <w:t>Дарина</w:t>
            </w:r>
          </w:p>
        </w:tc>
        <w:tc>
          <w:tcPr>
            <w:tcW w:w="1658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Златоустова Мария Сергеевна</w:t>
            </w:r>
          </w:p>
        </w:tc>
      </w:tr>
      <w:tr w:rsidR="002A253B" w:rsidRPr="00C43BAD" w:rsidTr="00C43BAD">
        <w:trPr>
          <w:jc w:val="center"/>
        </w:trPr>
        <w:tc>
          <w:tcPr>
            <w:tcW w:w="447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44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МБОУ СОШ 73</w:t>
            </w:r>
          </w:p>
        </w:tc>
        <w:tc>
          <w:tcPr>
            <w:tcW w:w="1651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Родионова Полина Дмитриевна</w:t>
            </w:r>
          </w:p>
        </w:tc>
        <w:tc>
          <w:tcPr>
            <w:tcW w:w="1658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Балышева Наталья Дмитриевна</w:t>
            </w:r>
          </w:p>
        </w:tc>
      </w:tr>
      <w:tr w:rsidR="002A253B" w:rsidRPr="00C43BAD" w:rsidTr="00C43BAD">
        <w:trPr>
          <w:jc w:val="center"/>
        </w:trPr>
        <w:tc>
          <w:tcPr>
            <w:tcW w:w="447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44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 xml:space="preserve">МБУДО ДПЦ «Молодость» Приволжского района </w:t>
            </w:r>
          </w:p>
        </w:tc>
        <w:tc>
          <w:tcPr>
            <w:tcW w:w="1651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Шакирова Аиша</w:t>
            </w:r>
          </w:p>
        </w:tc>
        <w:tc>
          <w:tcPr>
            <w:tcW w:w="1658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Овсепян Ирина Рамизовна</w:t>
            </w:r>
          </w:p>
        </w:tc>
      </w:tr>
      <w:tr w:rsidR="002A253B" w:rsidRPr="00C43BAD" w:rsidTr="00C43BAD">
        <w:trPr>
          <w:jc w:val="center"/>
        </w:trPr>
        <w:tc>
          <w:tcPr>
            <w:tcW w:w="447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44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МБОУ «Лицей № 83» Приволжского района</w:t>
            </w:r>
          </w:p>
        </w:tc>
        <w:tc>
          <w:tcPr>
            <w:tcW w:w="1651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Бибишева Эвелина</w:t>
            </w:r>
          </w:p>
        </w:tc>
        <w:tc>
          <w:tcPr>
            <w:tcW w:w="1658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Бибишева Ольга Сергеевна</w:t>
            </w:r>
          </w:p>
        </w:tc>
      </w:tr>
      <w:tr w:rsidR="002A253B" w:rsidRPr="00C43BAD" w:rsidTr="00C43BAD">
        <w:trPr>
          <w:jc w:val="center"/>
        </w:trPr>
        <w:tc>
          <w:tcPr>
            <w:tcW w:w="447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44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МБУДО «Центр внешкольной работы» Приволжского района</w:t>
            </w:r>
            <w:bookmarkStart w:id="0" w:name="_GoBack"/>
            <w:bookmarkEnd w:id="0"/>
          </w:p>
        </w:tc>
        <w:tc>
          <w:tcPr>
            <w:tcW w:w="1651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МарданшинаЭльвина</w:t>
            </w:r>
          </w:p>
        </w:tc>
        <w:tc>
          <w:tcPr>
            <w:tcW w:w="1658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Муртазина Ляля Хаевна</w:t>
            </w:r>
          </w:p>
        </w:tc>
      </w:tr>
      <w:tr w:rsidR="002A253B" w:rsidRPr="00C43BAD" w:rsidTr="00C43BAD">
        <w:trPr>
          <w:jc w:val="center"/>
        </w:trPr>
        <w:tc>
          <w:tcPr>
            <w:tcW w:w="447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44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МБОУ «СОШ № 24»</w:t>
            </w:r>
          </w:p>
        </w:tc>
        <w:tc>
          <w:tcPr>
            <w:tcW w:w="1651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Матюнина Светлана Сергеевна</w:t>
            </w:r>
          </w:p>
        </w:tc>
        <w:tc>
          <w:tcPr>
            <w:tcW w:w="1658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Матвеева Татьяна Александровна</w:t>
            </w:r>
          </w:p>
        </w:tc>
      </w:tr>
      <w:tr w:rsidR="002A253B" w:rsidRPr="00C43BAD" w:rsidTr="00C43BAD">
        <w:trPr>
          <w:jc w:val="center"/>
        </w:trPr>
        <w:tc>
          <w:tcPr>
            <w:tcW w:w="5000" w:type="pct"/>
            <w:gridSpan w:val="4"/>
          </w:tcPr>
          <w:p w:rsidR="002A253B" w:rsidRPr="00C43BAD" w:rsidRDefault="002A253B" w:rsidP="00C43B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b/>
                <w:sz w:val="24"/>
                <w:szCs w:val="24"/>
              </w:rPr>
              <w:t>10-12 лет</w:t>
            </w:r>
          </w:p>
        </w:tc>
      </w:tr>
      <w:tr w:rsidR="002A253B" w:rsidRPr="00C43BAD" w:rsidTr="00C43BAD">
        <w:trPr>
          <w:jc w:val="center"/>
        </w:trPr>
        <w:tc>
          <w:tcPr>
            <w:tcW w:w="447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44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МБОУ «СОШ №129» Приволжского района</w:t>
            </w:r>
          </w:p>
        </w:tc>
        <w:tc>
          <w:tcPr>
            <w:tcW w:w="1651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Шигапов Алмаз Айратович</w:t>
            </w:r>
          </w:p>
        </w:tc>
        <w:tc>
          <w:tcPr>
            <w:tcW w:w="1658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Ерохина Валентина Сергеевна</w:t>
            </w:r>
          </w:p>
        </w:tc>
      </w:tr>
      <w:tr w:rsidR="002A253B" w:rsidRPr="00C43BAD" w:rsidTr="00C43BAD">
        <w:trPr>
          <w:jc w:val="center"/>
        </w:trPr>
        <w:tc>
          <w:tcPr>
            <w:tcW w:w="447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44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МБОУ «СОШ №69»</w:t>
            </w:r>
          </w:p>
        </w:tc>
        <w:tc>
          <w:tcPr>
            <w:tcW w:w="1651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Завражнова Дарья</w:t>
            </w:r>
          </w:p>
        </w:tc>
        <w:tc>
          <w:tcPr>
            <w:tcW w:w="1658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Галимова Светлана Александровна</w:t>
            </w:r>
          </w:p>
        </w:tc>
      </w:tr>
      <w:tr w:rsidR="002A253B" w:rsidRPr="00C43BAD" w:rsidTr="00C43BAD">
        <w:trPr>
          <w:jc w:val="center"/>
        </w:trPr>
        <w:tc>
          <w:tcPr>
            <w:tcW w:w="447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44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МБУДО ДПЦ «Молодость» Приволжского района</w:t>
            </w:r>
          </w:p>
        </w:tc>
        <w:tc>
          <w:tcPr>
            <w:tcW w:w="1651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Ерофеева Полина</w:t>
            </w:r>
          </w:p>
        </w:tc>
        <w:tc>
          <w:tcPr>
            <w:tcW w:w="1658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Миннегалиева Эльмира Рамилевна</w:t>
            </w:r>
          </w:p>
        </w:tc>
      </w:tr>
      <w:tr w:rsidR="002A253B" w:rsidRPr="00C43BAD" w:rsidTr="00C43BAD">
        <w:trPr>
          <w:jc w:val="center"/>
        </w:trPr>
        <w:tc>
          <w:tcPr>
            <w:tcW w:w="447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44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МБУДО «Центр внешкольной работы» Приволжского района</w:t>
            </w:r>
          </w:p>
        </w:tc>
        <w:tc>
          <w:tcPr>
            <w:tcW w:w="1651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Билалова Марьям</w:t>
            </w:r>
          </w:p>
        </w:tc>
        <w:tc>
          <w:tcPr>
            <w:tcW w:w="1658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Муртазина Ляля Хаевна</w:t>
            </w:r>
          </w:p>
        </w:tc>
      </w:tr>
      <w:tr w:rsidR="002A253B" w:rsidRPr="00C43BAD" w:rsidTr="00C43BAD">
        <w:trPr>
          <w:jc w:val="center"/>
        </w:trPr>
        <w:tc>
          <w:tcPr>
            <w:tcW w:w="447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44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МБОУ «Русско-татарская средняя общеобразовательная школа № 129»</w:t>
            </w:r>
          </w:p>
        </w:tc>
        <w:tc>
          <w:tcPr>
            <w:tcW w:w="1651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Хайрутдинов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3BAD">
              <w:rPr>
                <w:rFonts w:ascii="Times New Roman" w:hAnsi="Times New Roman"/>
                <w:sz w:val="24"/>
                <w:szCs w:val="24"/>
              </w:rPr>
              <w:t>Ильнур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3BAD">
              <w:rPr>
                <w:rFonts w:ascii="Times New Roman" w:hAnsi="Times New Roman"/>
                <w:sz w:val="24"/>
                <w:szCs w:val="24"/>
              </w:rPr>
              <w:t>Радифович</w:t>
            </w:r>
          </w:p>
        </w:tc>
        <w:tc>
          <w:tcPr>
            <w:tcW w:w="1658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Хабибуллина Зульфия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3BAD">
              <w:rPr>
                <w:rFonts w:ascii="Times New Roman" w:hAnsi="Times New Roman"/>
                <w:sz w:val="24"/>
                <w:szCs w:val="24"/>
              </w:rPr>
              <w:t>Мударисовна</w:t>
            </w:r>
          </w:p>
        </w:tc>
      </w:tr>
      <w:tr w:rsidR="002A253B" w:rsidRPr="00C43BAD" w:rsidTr="00C43BAD">
        <w:trPr>
          <w:jc w:val="center"/>
        </w:trPr>
        <w:tc>
          <w:tcPr>
            <w:tcW w:w="447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44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МБОУ СОШ №95</w:t>
            </w:r>
          </w:p>
        </w:tc>
        <w:tc>
          <w:tcPr>
            <w:tcW w:w="1651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Прошкина Валерия Александровна</w:t>
            </w:r>
          </w:p>
        </w:tc>
        <w:tc>
          <w:tcPr>
            <w:tcW w:w="1658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Гужова Евгения Андреевна</w:t>
            </w:r>
          </w:p>
        </w:tc>
      </w:tr>
      <w:tr w:rsidR="002A253B" w:rsidRPr="00C43BAD" w:rsidTr="00C43BAD">
        <w:trPr>
          <w:jc w:val="center"/>
        </w:trPr>
        <w:tc>
          <w:tcPr>
            <w:tcW w:w="447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44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МАОУ «Гимназия № 19»</w:t>
            </w:r>
          </w:p>
        </w:tc>
        <w:tc>
          <w:tcPr>
            <w:tcW w:w="1651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Тимербаева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3BAD">
              <w:rPr>
                <w:rFonts w:ascii="Times New Roman" w:hAnsi="Times New Roman"/>
                <w:sz w:val="24"/>
                <w:szCs w:val="24"/>
              </w:rPr>
              <w:t>Лейсан</w:t>
            </w:r>
          </w:p>
        </w:tc>
        <w:tc>
          <w:tcPr>
            <w:tcW w:w="1658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Родионова Людмила Михайловна</w:t>
            </w:r>
          </w:p>
        </w:tc>
      </w:tr>
      <w:tr w:rsidR="002A253B" w:rsidRPr="00C43BAD" w:rsidTr="00C43BAD">
        <w:trPr>
          <w:jc w:val="center"/>
        </w:trPr>
        <w:tc>
          <w:tcPr>
            <w:tcW w:w="447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44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МБОУ «СОШ № 88»</w:t>
            </w:r>
          </w:p>
        </w:tc>
        <w:tc>
          <w:tcPr>
            <w:tcW w:w="1651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Левакова Мирослава</w:t>
            </w:r>
          </w:p>
        </w:tc>
        <w:tc>
          <w:tcPr>
            <w:tcW w:w="1658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Гильфанова Аниса Гилемхановна</w:t>
            </w:r>
          </w:p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Кудряшова Альбина Зуфаровна</w:t>
            </w:r>
          </w:p>
        </w:tc>
      </w:tr>
      <w:tr w:rsidR="002A253B" w:rsidRPr="00C43BAD" w:rsidTr="00C43BAD">
        <w:trPr>
          <w:jc w:val="center"/>
        </w:trPr>
        <w:tc>
          <w:tcPr>
            <w:tcW w:w="5000" w:type="pct"/>
            <w:gridSpan w:val="4"/>
          </w:tcPr>
          <w:p w:rsidR="002A253B" w:rsidRPr="00C43BAD" w:rsidRDefault="002A253B" w:rsidP="00C43B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b/>
                <w:sz w:val="24"/>
                <w:szCs w:val="24"/>
              </w:rPr>
              <w:t>13-17лет</w:t>
            </w:r>
          </w:p>
        </w:tc>
      </w:tr>
      <w:tr w:rsidR="002A253B" w:rsidRPr="00C43BAD" w:rsidTr="00C43BAD">
        <w:trPr>
          <w:jc w:val="center"/>
        </w:trPr>
        <w:tc>
          <w:tcPr>
            <w:tcW w:w="447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44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МАОУ «Гимназия № 19»</w:t>
            </w:r>
          </w:p>
        </w:tc>
        <w:tc>
          <w:tcPr>
            <w:tcW w:w="1651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Журкова Вероника</w:t>
            </w:r>
          </w:p>
        </w:tc>
        <w:tc>
          <w:tcPr>
            <w:tcW w:w="1658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Родионова Людмила Михайловна</w:t>
            </w:r>
          </w:p>
        </w:tc>
      </w:tr>
      <w:tr w:rsidR="002A253B" w:rsidRPr="00C43BAD" w:rsidTr="00C43BAD">
        <w:trPr>
          <w:jc w:val="center"/>
        </w:trPr>
        <w:tc>
          <w:tcPr>
            <w:tcW w:w="447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44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МБОУ «СОШ № 48»</w:t>
            </w:r>
          </w:p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1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Латыпова Азалия</w:t>
            </w:r>
          </w:p>
        </w:tc>
        <w:tc>
          <w:tcPr>
            <w:tcW w:w="1658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Васюта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3BAD">
              <w:rPr>
                <w:rFonts w:ascii="Times New Roman" w:hAnsi="Times New Roman"/>
                <w:sz w:val="24"/>
                <w:szCs w:val="24"/>
              </w:rPr>
              <w:t>Резида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3BAD">
              <w:rPr>
                <w:rFonts w:ascii="Times New Roman" w:hAnsi="Times New Roman"/>
                <w:sz w:val="24"/>
                <w:szCs w:val="24"/>
              </w:rPr>
              <w:t>Флюровна</w:t>
            </w:r>
          </w:p>
        </w:tc>
      </w:tr>
      <w:tr w:rsidR="002A253B" w:rsidRPr="00C43BAD" w:rsidTr="00C43BAD">
        <w:trPr>
          <w:jc w:val="center"/>
        </w:trPr>
        <w:tc>
          <w:tcPr>
            <w:tcW w:w="447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44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МБОУ «СОШ №69»</w:t>
            </w:r>
          </w:p>
        </w:tc>
        <w:tc>
          <w:tcPr>
            <w:tcW w:w="1651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Камалетдинова Алина</w:t>
            </w:r>
          </w:p>
        </w:tc>
        <w:tc>
          <w:tcPr>
            <w:tcW w:w="1658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Галимова Светлана Александровна</w:t>
            </w:r>
          </w:p>
        </w:tc>
      </w:tr>
      <w:tr w:rsidR="002A253B" w:rsidRPr="00C43BAD" w:rsidTr="00C43BAD">
        <w:trPr>
          <w:jc w:val="center"/>
        </w:trPr>
        <w:tc>
          <w:tcPr>
            <w:tcW w:w="447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44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МБОУ «СОШ №129» Приволжского района</w:t>
            </w:r>
          </w:p>
        </w:tc>
        <w:tc>
          <w:tcPr>
            <w:tcW w:w="1651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Хайруллин Рамазан Радикович</w:t>
            </w:r>
          </w:p>
        </w:tc>
        <w:tc>
          <w:tcPr>
            <w:tcW w:w="1658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Азизов Фиргат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3BAD">
              <w:rPr>
                <w:rFonts w:ascii="Times New Roman" w:hAnsi="Times New Roman"/>
                <w:sz w:val="24"/>
                <w:szCs w:val="24"/>
              </w:rPr>
              <w:t>Сибгатович</w:t>
            </w:r>
          </w:p>
        </w:tc>
      </w:tr>
    </w:tbl>
    <w:p w:rsidR="002A253B" w:rsidRPr="00C43BAD" w:rsidRDefault="002A253B" w:rsidP="00C43BA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A253B" w:rsidRPr="00C43BAD" w:rsidRDefault="002A253B" w:rsidP="00C43BA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43BAD">
        <w:rPr>
          <w:rFonts w:ascii="Times New Roman" w:hAnsi="Times New Roman"/>
          <w:sz w:val="24"/>
          <w:szCs w:val="24"/>
        </w:rPr>
        <w:br w:type="pag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A0"/>
      </w:tblPr>
      <w:tblGrid>
        <w:gridCol w:w="973"/>
        <w:gridCol w:w="2708"/>
        <w:gridCol w:w="3595"/>
        <w:gridCol w:w="3610"/>
      </w:tblGrid>
      <w:tr w:rsidR="002A253B" w:rsidRPr="00C43BAD" w:rsidTr="00C43BAD">
        <w:trPr>
          <w:jc w:val="center"/>
        </w:trPr>
        <w:tc>
          <w:tcPr>
            <w:tcW w:w="5000" w:type="pct"/>
            <w:gridSpan w:val="4"/>
          </w:tcPr>
          <w:p w:rsidR="002A253B" w:rsidRPr="00C43BAD" w:rsidRDefault="002A253B" w:rsidP="00C43B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C43BAD">
              <w:rPr>
                <w:rFonts w:ascii="Times New Roman" w:hAnsi="Times New Roman"/>
                <w:b/>
                <w:sz w:val="24"/>
                <w:szCs w:val="24"/>
              </w:rPr>
              <w:t>Работа из бросового материала</w:t>
            </w:r>
          </w:p>
        </w:tc>
      </w:tr>
      <w:tr w:rsidR="002A253B" w:rsidRPr="00C43BAD" w:rsidTr="00C43BAD">
        <w:trPr>
          <w:jc w:val="center"/>
        </w:trPr>
        <w:tc>
          <w:tcPr>
            <w:tcW w:w="5000" w:type="pct"/>
            <w:gridSpan w:val="4"/>
          </w:tcPr>
          <w:p w:rsidR="002A253B" w:rsidRPr="00C43BAD" w:rsidRDefault="002A253B" w:rsidP="00C43B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BAD">
              <w:rPr>
                <w:rFonts w:ascii="Times New Roman" w:hAnsi="Times New Roman"/>
                <w:b/>
                <w:sz w:val="24"/>
                <w:szCs w:val="24"/>
              </w:rPr>
              <w:t>7-9 лет</w:t>
            </w:r>
          </w:p>
        </w:tc>
      </w:tr>
      <w:tr w:rsidR="002A253B" w:rsidRPr="00C43BAD" w:rsidTr="00C43BAD">
        <w:trPr>
          <w:jc w:val="center"/>
        </w:trPr>
        <w:tc>
          <w:tcPr>
            <w:tcW w:w="447" w:type="pct"/>
          </w:tcPr>
          <w:p w:rsidR="002A253B" w:rsidRPr="00C43BAD" w:rsidRDefault="002A253B" w:rsidP="00C43B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1244" w:type="pct"/>
          </w:tcPr>
          <w:p w:rsidR="002A253B" w:rsidRPr="00C43BAD" w:rsidRDefault="002A253B" w:rsidP="00C43B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Учреждение</w:t>
            </w:r>
          </w:p>
        </w:tc>
        <w:tc>
          <w:tcPr>
            <w:tcW w:w="1651" w:type="pct"/>
          </w:tcPr>
          <w:p w:rsidR="002A253B" w:rsidRPr="00C43BAD" w:rsidRDefault="002A253B" w:rsidP="00C43B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658" w:type="pct"/>
          </w:tcPr>
          <w:p w:rsidR="002A253B" w:rsidRPr="00C43BAD" w:rsidRDefault="002A253B" w:rsidP="00C43B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ФИО руководителя</w:t>
            </w:r>
          </w:p>
        </w:tc>
      </w:tr>
      <w:tr w:rsidR="002A253B" w:rsidRPr="00C43BAD" w:rsidTr="00C43BAD">
        <w:trPr>
          <w:jc w:val="center"/>
        </w:trPr>
        <w:tc>
          <w:tcPr>
            <w:tcW w:w="447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44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МБОУ «СОШ №73»</w:t>
            </w:r>
          </w:p>
        </w:tc>
        <w:tc>
          <w:tcPr>
            <w:tcW w:w="1651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Миндубаева Регина Марселевна</w:t>
            </w:r>
          </w:p>
        </w:tc>
        <w:tc>
          <w:tcPr>
            <w:tcW w:w="1658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Янина Юлия Юрьевна</w:t>
            </w:r>
          </w:p>
        </w:tc>
      </w:tr>
      <w:tr w:rsidR="002A253B" w:rsidRPr="00C43BAD" w:rsidTr="00C43BAD">
        <w:trPr>
          <w:jc w:val="center"/>
        </w:trPr>
        <w:tc>
          <w:tcPr>
            <w:tcW w:w="447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44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МБОУ «СОШ №73»</w:t>
            </w:r>
          </w:p>
        </w:tc>
        <w:tc>
          <w:tcPr>
            <w:tcW w:w="1651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Гибадуллин Мансур Алмазович</w:t>
            </w:r>
          </w:p>
        </w:tc>
        <w:tc>
          <w:tcPr>
            <w:tcW w:w="1658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Фасихова Алсу Равильевна</w:t>
            </w:r>
          </w:p>
        </w:tc>
      </w:tr>
      <w:tr w:rsidR="002A253B" w:rsidRPr="00C43BAD" w:rsidTr="00C43BAD">
        <w:trPr>
          <w:jc w:val="center"/>
        </w:trPr>
        <w:tc>
          <w:tcPr>
            <w:tcW w:w="447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44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МБУДО «Центр внешкольной работы» Приволжского района</w:t>
            </w:r>
          </w:p>
        </w:tc>
        <w:tc>
          <w:tcPr>
            <w:tcW w:w="1651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Хакимов Айрат</w:t>
            </w:r>
          </w:p>
        </w:tc>
        <w:tc>
          <w:tcPr>
            <w:tcW w:w="1658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Куликовская Ольга Михайловна</w:t>
            </w:r>
          </w:p>
        </w:tc>
      </w:tr>
      <w:tr w:rsidR="002A253B" w:rsidRPr="00C43BAD" w:rsidTr="00C43BAD">
        <w:trPr>
          <w:jc w:val="center"/>
        </w:trPr>
        <w:tc>
          <w:tcPr>
            <w:tcW w:w="5000" w:type="pct"/>
            <w:gridSpan w:val="4"/>
          </w:tcPr>
          <w:p w:rsidR="002A253B" w:rsidRPr="00C43BAD" w:rsidRDefault="002A253B" w:rsidP="00C43B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b/>
                <w:sz w:val="24"/>
                <w:szCs w:val="24"/>
              </w:rPr>
              <w:t>10-12 лет</w:t>
            </w:r>
          </w:p>
        </w:tc>
      </w:tr>
      <w:tr w:rsidR="002A253B" w:rsidRPr="00C43BAD" w:rsidTr="00C43BAD">
        <w:trPr>
          <w:jc w:val="center"/>
        </w:trPr>
        <w:tc>
          <w:tcPr>
            <w:tcW w:w="447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44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МБОУ «Средняя общеобразовательная школа № 24»</w:t>
            </w:r>
          </w:p>
        </w:tc>
        <w:tc>
          <w:tcPr>
            <w:tcW w:w="1651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Симбирцева Дарья, Маслова Елизавета</w:t>
            </w:r>
          </w:p>
        </w:tc>
        <w:tc>
          <w:tcPr>
            <w:tcW w:w="1658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Матвеева Татьяна Александровна</w:t>
            </w:r>
          </w:p>
        </w:tc>
      </w:tr>
      <w:tr w:rsidR="002A253B" w:rsidRPr="00C43BAD" w:rsidTr="00C43BAD">
        <w:trPr>
          <w:jc w:val="center"/>
        </w:trPr>
        <w:tc>
          <w:tcPr>
            <w:tcW w:w="447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44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МБОУ «Средняя общеобразовательная школа №69»</w:t>
            </w:r>
          </w:p>
        </w:tc>
        <w:tc>
          <w:tcPr>
            <w:tcW w:w="1651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Исмагилов Ислам Маратович</w:t>
            </w:r>
          </w:p>
        </w:tc>
        <w:tc>
          <w:tcPr>
            <w:tcW w:w="1658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Гарипов Фирдинат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3BAD">
              <w:rPr>
                <w:rFonts w:ascii="Times New Roman" w:hAnsi="Times New Roman"/>
                <w:sz w:val="24"/>
                <w:szCs w:val="24"/>
              </w:rPr>
              <w:t>Абдуллович</w:t>
            </w:r>
          </w:p>
        </w:tc>
      </w:tr>
      <w:tr w:rsidR="002A253B" w:rsidRPr="00C43BAD" w:rsidTr="00C43BAD">
        <w:trPr>
          <w:jc w:val="center"/>
        </w:trPr>
        <w:tc>
          <w:tcPr>
            <w:tcW w:w="447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44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МБОУ «Средняя общеобразовательная школа №69»</w:t>
            </w:r>
          </w:p>
        </w:tc>
        <w:tc>
          <w:tcPr>
            <w:tcW w:w="1651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Хабибрахманов Саид Рустемович</w:t>
            </w:r>
          </w:p>
        </w:tc>
        <w:tc>
          <w:tcPr>
            <w:tcW w:w="1658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Гарипов Фирдинат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3BAD">
              <w:rPr>
                <w:rFonts w:ascii="Times New Roman" w:hAnsi="Times New Roman"/>
                <w:sz w:val="24"/>
                <w:szCs w:val="24"/>
              </w:rPr>
              <w:t>Абдуллович</w:t>
            </w:r>
          </w:p>
        </w:tc>
      </w:tr>
      <w:tr w:rsidR="002A253B" w:rsidRPr="00C43BAD" w:rsidTr="00C43BAD">
        <w:trPr>
          <w:jc w:val="center"/>
        </w:trPr>
        <w:tc>
          <w:tcPr>
            <w:tcW w:w="447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44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МБОУ «Школа №127» Приволжского района</w:t>
            </w:r>
          </w:p>
        </w:tc>
        <w:tc>
          <w:tcPr>
            <w:tcW w:w="1651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Хайрутдинов Булат Альбертович</w:t>
            </w:r>
          </w:p>
        </w:tc>
        <w:tc>
          <w:tcPr>
            <w:tcW w:w="1658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Яруллина Резеда Мунировна</w:t>
            </w:r>
          </w:p>
        </w:tc>
      </w:tr>
      <w:tr w:rsidR="002A253B" w:rsidRPr="00C43BAD" w:rsidTr="00C43BAD">
        <w:trPr>
          <w:jc w:val="center"/>
        </w:trPr>
        <w:tc>
          <w:tcPr>
            <w:tcW w:w="447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44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МБОУ СОШ 42</w:t>
            </w:r>
          </w:p>
        </w:tc>
        <w:tc>
          <w:tcPr>
            <w:tcW w:w="1651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Габдреева Сафина</w:t>
            </w:r>
          </w:p>
        </w:tc>
        <w:tc>
          <w:tcPr>
            <w:tcW w:w="1658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Фомина Л.И.</w:t>
            </w:r>
          </w:p>
        </w:tc>
      </w:tr>
      <w:tr w:rsidR="002A253B" w:rsidRPr="00C43BAD" w:rsidTr="00C43BAD">
        <w:trPr>
          <w:jc w:val="center"/>
        </w:trPr>
        <w:tc>
          <w:tcPr>
            <w:tcW w:w="447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44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МБУДО «Центр внешкольной работы» Приволжского района</w:t>
            </w:r>
          </w:p>
        </w:tc>
        <w:tc>
          <w:tcPr>
            <w:tcW w:w="1651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МаннановаРалина</w:t>
            </w:r>
          </w:p>
        </w:tc>
        <w:tc>
          <w:tcPr>
            <w:tcW w:w="1658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Рафикова Эльвира Дамировна</w:t>
            </w:r>
          </w:p>
        </w:tc>
      </w:tr>
      <w:tr w:rsidR="002A253B" w:rsidRPr="00C43BAD" w:rsidTr="00C43BAD">
        <w:trPr>
          <w:jc w:val="center"/>
        </w:trPr>
        <w:tc>
          <w:tcPr>
            <w:tcW w:w="447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44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МБОУ «Русско-татарская общеобразовательная школа №136»</w:t>
            </w:r>
          </w:p>
        </w:tc>
        <w:tc>
          <w:tcPr>
            <w:tcW w:w="1651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Лещенко Анастасия Геннадьевна</w:t>
            </w:r>
          </w:p>
        </w:tc>
        <w:tc>
          <w:tcPr>
            <w:tcW w:w="1658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Закирова Эльза Альбертовна</w:t>
            </w:r>
          </w:p>
        </w:tc>
      </w:tr>
      <w:tr w:rsidR="002A253B" w:rsidRPr="00C43BAD" w:rsidTr="00C43BAD">
        <w:trPr>
          <w:jc w:val="center"/>
        </w:trPr>
        <w:tc>
          <w:tcPr>
            <w:tcW w:w="5000" w:type="pct"/>
            <w:gridSpan w:val="4"/>
          </w:tcPr>
          <w:p w:rsidR="002A253B" w:rsidRPr="00C43BAD" w:rsidRDefault="002A253B" w:rsidP="00C43B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b/>
                <w:sz w:val="24"/>
                <w:szCs w:val="24"/>
              </w:rPr>
              <w:t>13-17лет</w:t>
            </w:r>
          </w:p>
        </w:tc>
      </w:tr>
      <w:tr w:rsidR="002A253B" w:rsidRPr="00C43BAD" w:rsidTr="00C43BAD">
        <w:trPr>
          <w:jc w:val="center"/>
        </w:trPr>
        <w:tc>
          <w:tcPr>
            <w:tcW w:w="447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1место</w:t>
            </w:r>
          </w:p>
        </w:tc>
        <w:tc>
          <w:tcPr>
            <w:tcW w:w="1244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МБОУ лицей № 78</w:t>
            </w:r>
          </w:p>
        </w:tc>
        <w:tc>
          <w:tcPr>
            <w:tcW w:w="1651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Маслов Олег</w:t>
            </w:r>
          </w:p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Фазлеев Эмиль</w:t>
            </w:r>
          </w:p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Дюдин Сергей</w:t>
            </w:r>
          </w:p>
        </w:tc>
        <w:tc>
          <w:tcPr>
            <w:tcW w:w="1658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Кудрявцева В.М.</w:t>
            </w:r>
          </w:p>
        </w:tc>
      </w:tr>
      <w:tr w:rsidR="002A253B" w:rsidRPr="00C43BAD" w:rsidTr="00C43BAD">
        <w:trPr>
          <w:jc w:val="center"/>
        </w:trPr>
        <w:tc>
          <w:tcPr>
            <w:tcW w:w="447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44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МБУДО «Центр внешкольной работы» Приволжского района</w:t>
            </w:r>
          </w:p>
        </w:tc>
        <w:tc>
          <w:tcPr>
            <w:tcW w:w="1651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Димеев Адель Эдуардович</w:t>
            </w:r>
          </w:p>
        </w:tc>
        <w:tc>
          <w:tcPr>
            <w:tcW w:w="1658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Маликова Гульназ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3BAD">
              <w:rPr>
                <w:rFonts w:ascii="Times New Roman" w:hAnsi="Times New Roman"/>
                <w:sz w:val="24"/>
                <w:szCs w:val="24"/>
              </w:rPr>
              <w:t>Мансуровна</w:t>
            </w:r>
          </w:p>
        </w:tc>
      </w:tr>
      <w:tr w:rsidR="002A253B" w:rsidRPr="00C43BAD" w:rsidTr="00C43BAD">
        <w:trPr>
          <w:jc w:val="center"/>
        </w:trPr>
        <w:tc>
          <w:tcPr>
            <w:tcW w:w="447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44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МБОУ «Русско-татарская общеобразовательная школа №136»</w:t>
            </w:r>
          </w:p>
        </w:tc>
        <w:tc>
          <w:tcPr>
            <w:tcW w:w="1651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Сметанина Карина</w:t>
            </w:r>
          </w:p>
        </w:tc>
        <w:tc>
          <w:tcPr>
            <w:tcW w:w="1658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Братухина Татьяна Викторовна</w:t>
            </w:r>
          </w:p>
        </w:tc>
      </w:tr>
    </w:tbl>
    <w:p w:rsidR="002A253B" w:rsidRPr="00C43BAD" w:rsidRDefault="002A253B" w:rsidP="00C43BA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A253B" w:rsidRPr="00C43BAD" w:rsidRDefault="002A253B" w:rsidP="00C43BA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43BAD">
        <w:rPr>
          <w:rFonts w:ascii="Times New Roman" w:hAnsi="Times New Roman"/>
          <w:sz w:val="24"/>
          <w:szCs w:val="24"/>
        </w:rPr>
        <w:br w:type="pag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A0"/>
      </w:tblPr>
      <w:tblGrid>
        <w:gridCol w:w="973"/>
        <w:gridCol w:w="2708"/>
        <w:gridCol w:w="3595"/>
        <w:gridCol w:w="3610"/>
      </w:tblGrid>
      <w:tr w:rsidR="002A253B" w:rsidRPr="00C43BAD" w:rsidTr="00C43BAD">
        <w:trPr>
          <w:jc w:val="center"/>
        </w:trPr>
        <w:tc>
          <w:tcPr>
            <w:tcW w:w="5000" w:type="pct"/>
            <w:gridSpan w:val="4"/>
          </w:tcPr>
          <w:p w:rsidR="002A253B" w:rsidRPr="00C43BAD" w:rsidRDefault="002A253B" w:rsidP="00C43B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C43BAD">
              <w:rPr>
                <w:rFonts w:ascii="Times New Roman" w:hAnsi="Times New Roman"/>
                <w:b/>
                <w:sz w:val="24"/>
                <w:szCs w:val="24"/>
              </w:rPr>
              <w:t>Работа из бумаги</w:t>
            </w:r>
          </w:p>
        </w:tc>
      </w:tr>
      <w:tr w:rsidR="002A253B" w:rsidRPr="00C43BAD" w:rsidTr="00C43BAD">
        <w:trPr>
          <w:jc w:val="center"/>
        </w:trPr>
        <w:tc>
          <w:tcPr>
            <w:tcW w:w="5000" w:type="pct"/>
            <w:gridSpan w:val="4"/>
          </w:tcPr>
          <w:p w:rsidR="002A253B" w:rsidRPr="00C43BAD" w:rsidRDefault="002A253B" w:rsidP="00C43B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A253B" w:rsidRPr="00C43BAD" w:rsidTr="00C43BAD">
        <w:trPr>
          <w:jc w:val="center"/>
        </w:trPr>
        <w:tc>
          <w:tcPr>
            <w:tcW w:w="447" w:type="pct"/>
          </w:tcPr>
          <w:p w:rsidR="002A253B" w:rsidRPr="00C43BAD" w:rsidRDefault="002A253B" w:rsidP="00C43B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1244" w:type="pct"/>
          </w:tcPr>
          <w:p w:rsidR="002A253B" w:rsidRPr="00C43BAD" w:rsidRDefault="002A253B" w:rsidP="00C43B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Учреждение</w:t>
            </w:r>
          </w:p>
        </w:tc>
        <w:tc>
          <w:tcPr>
            <w:tcW w:w="1651" w:type="pct"/>
          </w:tcPr>
          <w:p w:rsidR="002A253B" w:rsidRPr="00C43BAD" w:rsidRDefault="002A253B" w:rsidP="00C43B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658" w:type="pct"/>
          </w:tcPr>
          <w:p w:rsidR="002A253B" w:rsidRPr="00C43BAD" w:rsidRDefault="002A253B" w:rsidP="00C43B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ФИО руководителя</w:t>
            </w:r>
          </w:p>
        </w:tc>
      </w:tr>
      <w:tr w:rsidR="002A253B" w:rsidRPr="00C43BAD" w:rsidTr="00C43BAD">
        <w:trPr>
          <w:jc w:val="center"/>
        </w:trPr>
        <w:tc>
          <w:tcPr>
            <w:tcW w:w="447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44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МБОУ СОШ 73</w:t>
            </w:r>
          </w:p>
        </w:tc>
        <w:tc>
          <w:tcPr>
            <w:tcW w:w="1651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Наякшина Олеся Романовна</w:t>
            </w:r>
          </w:p>
        </w:tc>
        <w:tc>
          <w:tcPr>
            <w:tcW w:w="1658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Гатауллина Эльмира Айратовна</w:t>
            </w:r>
          </w:p>
        </w:tc>
      </w:tr>
      <w:tr w:rsidR="002A253B" w:rsidRPr="00C43BAD" w:rsidTr="00C43BAD">
        <w:trPr>
          <w:jc w:val="center"/>
        </w:trPr>
        <w:tc>
          <w:tcPr>
            <w:tcW w:w="447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44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МАОУ «Гимназия №139» Приволжского района</w:t>
            </w:r>
          </w:p>
        </w:tc>
        <w:tc>
          <w:tcPr>
            <w:tcW w:w="1651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Файзуллина Камилла Бареевна</w:t>
            </w:r>
          </w:p>
        </w:tc>
        <w:tc>
          <w:tcPr>
            <w:tcW w:w="1658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Хисамутдинова Наталья Федоровна</w:t>
            </w:r>
          </w:p>
        </w:tc>
      </w:tr>
      <w:tr w:rsidR="002A253B" w:rsidRPr="00C43BAD" w:rsidTr="00C43BAD">
        <w:trPr>
          <w:jc w:val="center"/>
        </w:trPr>
        <w:tc>
          <w:tcPr>
            <w:tcW w:w="447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44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МБОУ «Татаро-английская гимназия №16»</w:t>
            </w:r>
          </w:p>
        </w:tc>
        <w:tc>
          <w:tcPr>
            <w:tcW w:w="1651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 xml:space="preserve">Латипова Наиля </w:t>
            </w:r>
          </w:p>
        </w:tc>
        <w:tc>
          <w:tcPr>
            <w:tcW w:w="1658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Шарафиева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3BAD">
              <w:rPr>
                <w:rFonts w:ascii="Times New Roman" w:hAnsi="Times New Roman"/>
                <w:sz w:val="24"/>
                <w:szCs w:val="24"/>
              </w:rPr>
              <w:t>Лейсан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3BAD">
              <w:rPr>
                <w:rFonts w:ascii="Times New Roman" w:hAnsi="Times New Roman"/>
                <w:sz w:val="24"/>
                <w:szCs w:val="24"/>
              </w:rPr>
              <w:t>Ваясовна</w:t>
            </w:r>
          </w:p>
        </w:tc>
      </w:tr>
      <w:tr w:rsidR="002A253B" w:rsidRPr="00C43BAD" w:rsidTr="00C43BAD">
        <w:trPr>
          <w:jc w:val="center"/>
        </w:trPr>
        <w:tc>
          <w:tcPr>
            <w:tcW w:w="447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44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МБОУ «Гимназия №52» Приволжского района г.Казани</w:t>
            </w:r>
          </w:p>
        </w:tc>
        <w:tc>
          <w:tcPr>
            <w:tcW w:w="1651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Яруллина Регина Ильнаровна</w:t>
            </w:r>
          </w:p>
        </w:tc>
        <w:tc>
          <w:tcPr>
            <w:tcW w:w="1658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Хасанова Гульсина Маратовна</w:t>
            </w:r>
          </w:p>
        </w:tc>
      </w:tr>
      <w:tr w:rsidR="002A253B" w:rsidRPr="00C43BAD" w:rsidTr="00C43BAD">
        <w:trPr>
          <w:jc w:val="center"/>
        </w:trPr>
        <w:tc>
          <w:tcPr>
            <w:tcW w:w="447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244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МБУДО «Центр внешкольной работы» Приволжского района</w:t>
            </w:r>
          </w:p>
        </w:tc>
        <w:tc>
          <w:tcPr>
            <w:tcW w:w="1651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Шайгарданова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3BAD">
              <w:rPr>
                <w:rFonts w:ascii="Times New Roman" w:hAnsi="Times New Roman"/>
                <w:sz w:val="24"/>
                <w:szCs w:val="24"/>
              </w:rPr>
              <w:t>Наргиза</w:t>
            </w:r>
          </w:p>
        </w:tc>
        <w:tc>
          <w:tcPr>
            <w:tcW w:w="1658" w:type="pct"/>
          </w:tcPr>
          <w:p w:rsidR="002A253B" w:rsidRPr="00C43BAD" w:rsidRDefault="002A253B" w:rsidP="00C43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BAD">
              <w:rPr>
                <w:rFonts w:ascii="Times New Roman" w:hAnsi="Times New Roman"/>
                <w:sz w:val="24"/>
                <w:szCs w:val="24"/>
              </w:rPr>
              <w:t>Бурганова Алсу Фагимовна</w:t>
            </w:r>
          </w:p>
        </w:tc>
      </w:tr>
    </w:tbl>
    <w:p w:rsidR="002A253B" w:rsidRPr="00C43BAD" w:rsidRDefault="002A253B" w:rsidP="00C43BA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2A253B" w:rsidRPr="00C43BAD" w:rsidSect="00C43BA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774D6"/>
    <w:multiLevelType w:val="hybridMultilevel"/>
    <w:tmpl w:val="FA10E9D0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">
    <w:nsid w:val="200A66A0"/>
    <w:multiLevelType w:val="hybridMultilevel"/>
    <w:tmpl w:val="D64CC7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D567D99"/>
    <w:multiLevelType w:val="hybridMultilevel"/>
    <w:tmpl w:val="FA10E9D0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25CA"/>
    <w:rsid w:val="00001C4C"/>
    <w:rsid w:val="00001CA1"/>
    <w:rsid w:val="00003BFE"/>
    <w:rsid w:val="00003C27"/>
    <w:rsid w:val="00005B4E"/>
    <w:rsid w:val="000071B4"/>
    <w:rsid w:val="00007F37"/>
    <w:rsid w:val="00012460"/>
    <w:rsid w:val="0001281A"/>
    <w:rsid w:val="000129B7"/>
    <w:rsid w:val="00013C93"/>
    <w:rsid w:val="00013E44"/>
    <w:rsid w:val="00013F88"/>
    <w:rsid w:val="00014580"/>
    <w:rsid w:val="000149B0"/>
    <w:rsid w:val="00014FB9"/>
    <w:rsid w:val="000216C7"/>
    <w:rsid w:val="000227C1"/>
    <w:rsid w:val="0002377D"/>
    <w:rsid w:val="00024455"/>
    <w:rsid w:val="00025A5F"/>
    <w:rsid w:val="00025B63"/>
    <w:rsid w:val="00026873"/>
    <w:rsid w:val="00026F6A"/>
    <w:rsid w:val="000306F1"/>
    <w:rsid w:val="000319D6"/>
    <w:rsid w:val="000342B0"/>
    <w:rsid w:val="00041248"/>
    <w:rsid w:val="00041EC9"/>
    <w:rsid w:val="000420CE"/>
    <w:rsid w:val="00043760"/>
    <w:rsid w:val="000473BC"/>
    <w:rsid w:val="00050221"/>
    <w:rsid w:val="00050C5A"/>
    <w:rsid w:val="0005243A"/>
    <w:rsid w:val="0005294D"/>
    <w:rsid w:val="00053CF9"/>
    <w:rsid w:val="00054E1D"/>
    <w:rsid w:val="00060D52"/>
    <w:rsid w:val="000625CA"/>
    <w:rsid w:val="00062AC7"/>
    <w:rsid w:val="00064902"/>
    <w:rsid w:val="00064E1B"/>
    <w:rsid w:val="0007049C"/>
    <w:rsid w:val="00070B9F"/>
    <w:rsid w:val="00070E42"/>
    <w:rsid w:val="00073261"/>
    <w:rsid w:val="0007425F"/>
    <w:rsid w:val="0007605C"/>
    <w:rsid w:val="0007793E"/>
    <w:rsid w:val="00080836"/>
    <w:rsid w:val="00090E03"/>
    <w:rsid w:val="000965C3"/>
    <w:rsid w:val="00096DEA"/>
    <w:rsid w:val="0009761E"/>
    <w:rsid w:val="000A0079"/>
    <w:rsid w:val="000A0239"/>
    <w:rsid w:val="000A0E9E"/>
    <w:rsid w:val="000A3F62"/>
    <w:rsid w:val="000A45F5"/>
    <w:rsid w:val="000A5C50"/>
    <w:rsid w:val="000B0D27"/>
    <w:rsid w:val="000B1735"/>
    <w:rsid w:val="000B2599"/>
    <w:rsid w:val="000B4A99"/>
    <w:rsid w:val="000B5269"/>
    <w:rsid w:val="000B5B5F"/>
    <w:rsid w:val="000B60B6"/>
    <w:rsid w:val="000B78E7"/>
    <w:rsid w:val="000C224E"/>
    <w:rsid w:val="000C3B8E"/>
    <w:rsid w:val="000C3EA7"/>
    <w:rsid w:val="000D1AD2"/>
    <w:rsid w:val="000D24D8"/>
    <w:rsid w:val="000D2EF7"/>
    <w:rsid w:val="000D3102"/>
    <w:rsid w:val="000D5056"/>
    <w:rsid w:val="000D5280"/>
    <w:rsid w:val="000D60D2"/>
    <w:rsid w:val="000E088E"/>
    <w:rsid w:val="000E0DB6"/>
    <w:rsid w:val="000E1260"/>
    <w:rsid w:val="000E1D3E"/>
    <w:rsid w:val="000E3431"/>
    <w:rsid w:val="000E3659"/>
    <w:rsid w:val="000E52FE"/>
    <w:rsid w:val="000E7346"/>
    <w:rsid w:val="000F50ED"/>
    <w:rsid w:val="000F5A36"/>
    <w:rsid w:val="00100E08"/>
    <w:rsid w:val="00102429"/>
    <w:rsid w:val="00102A51"/>
    <w:rsid w:val="00102B91"/>
    <w:rsid w:val="001032FB"/>
    <w:rsid w:val="0011099A"/>
    <w:rsid w:val="00111E63"/>
    <w:rsid w:val="00114629"/>
    <w:rsid w:val="00114E04"/>
    <w:rsid w:val="001166BA"/>
    <w:rsid w:val="00116969"/>
    <w:rsid w:val="00117312"/>
    <w:rsid w:val="001178ED"/>
    <w:rsid w:val="00124208"/>
    <w:rsid w:val="00124869"/>
    <w:rsid w:val="00124CD1"/>
    <w:rsid w:val="00130DA9"/>
    <w:rsid w:val="00134339"/>
    <w:rsid w:val="001347B2"/>
    <w:rsid w:val="00140542"/>
    <w:rsid w:val="00141A7B"/>
    <w:rsid w:val="00143BEB"/>
    <w:rsid w:val="001448DA"/>
    <w:rsid w:val="00145E68"/>
    <w:rsid w:val="001502BA"/>
    <w:rsid w:val="0015032F"/>
    <w:rsid w:val="00151708"/>
    <w:rsid w:val="001530DD"/>
    <w:rsid w:val="00153B21"/>
    <w:rsid w:val="00155A67"/>
    <w:rsid w:val="0015669B"/>
    <w:rsid w:val="00161B10"/>
    <w:rsid w:val="00165DEE"/>
    <w:rsid w:val="00167862"/>
    <w:rsid w:val="0017054C"/>
    <w:rsid w:val="00170E6A"/>
    <w:rsid w:val="00172121"/>
    <w:rsid w:val="00173FB4"/>
    <w:rsid w:val="00174F57"/>
    <w:rsid w:val="00175C94"/>
    <w:rsid w:val="00182163"/>
    <w:rsid w:val="00183F0C"/>
    <w:rsid w:val="00193D49"/>
    <w:rsid w:val="00193DE4"/>
    <w:rsid w:val="00195322"/>
    <w:rsid w:val="001975B1"/>
    <w:rsid w:val="001A18F3"/>
    <w:rsid w:val="001A1C69"/>
    <w:rsid w:val="001A4453"/>
    <w:rsid w:val="001A4505"/>
    <w:rsid w:val="001A4B12"/>
    <w:rsid w:val="001A5A15"/>
    <w:rsid w:val="001A7418"/>
    <w:rsid w:val="001A7FBE"/>
    <w:rsid w:val="001B10B1"/>
    <w:rsid w:val="001B4F30"/>
    <w:rsid w:val="001C0D50"/>
    <w:rsid w:val="001C209F"/>
    <w:rsid w:val="001C386D"/>
    <w:rsid w:val="001C5FDA"/>
    <w:rsid w:val="001C66ED"/>
    <w:rsid w:val="001C785F"/>
    <w:rsid w:val="001D03CE"/>
    <w:rsid w:val="001D1075"/>
    <w:rsid w:val="001D1498"/>
    <w:rsid w:val="001D3B27"/>
    <w:rsid w:val="001E01CF"/>
    <w:rsid w:val="001E0BB7"/>
    <w:rsid w:val="001E188C"/>
    <w:rsid w:val="001E20BC"/>
    <w:rsid w:val="001E41B7"/>
    <w:rsid w:val="001E4FC8"/>
    <w:rsid w:val="001E66DB"/>
    <w:rsid w:val="001F04A2"/>
    <w:rsid w:val="001F3C05"/>
    <w:rsid w:val="001F7E43"/>
    <w:rsid w:val="002019F4"/>
    <w:rsid w:val="002070B7"/>
    <w:rsid w:val="002078A9"/>
    <w:rsid w:val="0021014A"/>
    <w:rsid w:val="00210948"/>
    <w:rsid w:val="00211435"/>
    <w:rsid w:val="0021349C"/>
    <w:rsid w:val="0021585F"/>
    <w:rsid w:val="00216097"/>
    <w:rsid w:val="00217C27"/>
    <w:rsid w:val="00220515"/>
    <w:rsid w:val="00220E38"/>
    <w:rsid w:val="00221AB4"/>
    <w:rsid w:val="00222AB3"/>
    <w:rsid w:val="00222D67"/>
    <w:rsid w:val="002238B5"/>
    <w:rsid w:val="002249B9"/>
    <w:rsid w:val="0022539E"/>
    <w:rsid w:val="002255B8"/>
    <w:rsid w:val="00226187"/>
    <w:rsid w:val="00226F1D"/>
    <w:rsid w:val="00230A23"/>
    <w:rsid w:val="00230E97"/>
    <w:rsid w:val="002311D6"/>
    <w:rsid w:val="002326AA"/>
    <w:rsid w:val="00236964"/>
    <w:rsid w:val="00236E89"/>
    <w:rsid w:val="0024110D"/>
    <w:rsid w:val="00243866"/>
    <w:rsid w:val="00243FDA"/>
    <w:rsid w:val="002444A7"/>
    <w:rsid w:val="0024636E"/>
    <w:rsid w:val="00251145"/>
    <w:rsid w:val="002516CC"/>
    <w:rsid w:val="0025426D"/>
    <w:rsid w:val="00254752"/>
    <w:rsid w:val="00255D98"/>
    <w:rsid w:val="002565E0"/>
    <w:rsid w:val="00256BCC"/>
    <w:rsid w:val="00260AF2"/>
    <w:rsid w:val="00260B85"/>
    <w:rsid w:val="0026155D"/>
    <w:rsid w:val="002629C6"/>
    <w:rsid w:val="00267434"/>
    <w:rsid w:val="00276D84"/>
    <w:rsid w:val="002808DA"/>
    <w:rsid w:val="00280B65"/>
    <w:rsid w:val="002832A8"/>
    <w:rsid w:val="00283A53"/>
    <w:rsid w:val="00284BFA"/>
    <w:rsid w:val="00284F13"/>
    <w:rsid w:val="002854D5"/>
    <w:rsid w:val="00285FC1"/>
    <w:rsid w:val="00287666"/>
    <w:rsid w:val="00290609"/>
    <w:rsid w:val="00290EE5"/>
    <w:rsid w:val="00291059"/>
    <w:rsid w:val="00293FC6"/>
    <w:rsid w:val="00297662"/>
    <w:rsid w:val="002A043A"/>
    <w:rsid w:val="002A0C8C"/>
    <w:rsid w:val="002A10E3"/>
    <w:rsid w:val="002A1148"/>
    <w:rsid w:val="002A251E"/>
    <w:rsid w:val="002A253B"/>
    <w:rsid w:val="002A4876"/>
    <w:rsid w:val="002A5FA7"/>
    <w:rsid w:val="002A62F6"/>
    <w:rsid w:val="002A65A0"/>
    <w:rsid w:val="002A667B"/>
    <w:rsid w:val="002C1682"/>
    <w:rsid w:val="002C4F9E"/>
    <w:rsid w:val="002C69C7"/>
    <w:rsid w:val="002D1387"/>
    <w:rsid w:val="002D1907"/>
    <w:rsid w:val="002D1D1E"/>
    <w:rsid w:val="002D30FE"/>
    <w:rsid w:val="002D6FE9"/>
    <w:rsid w:val="002D736F"/>
    <w:rsid w:val="002D7734"/>
    <w:rsid w:val="002E094B"/>
    <w:rsid w:val="002E1695"/>
    <w:rsid w:val="002E2E2D"/>
    <w:rsid w:val="002E5B46"/>
    <w:rsid w:val="002E6E16"/>
    <w:rsid w:val="002E7A22"/>
    <w:rsid w:val="002F1816"/>
    <w:rsid w:val="002F2194"/>
    <w:rsid w:val="002F232E"/>
    <w:rsid w:val="002F241C"/>
    <w:rsid w:val="002F4263"/>
    <w:rsid w:val="002F42BB"/>
    <w:rsid w:val="002F4FB4"/>
    <w:rsid w:val="002F6E0E"/>
    <w:rsid w:val="00304B23"/>
    <w:rsid w:val="00307E71"/>
    <w:rsid w:val="003111D0"/>
    <w:rsid w:val="003131A7"/>
    <w:rsid w:val="0031335C"/>
    <w:rsid w:val="0031368E"/>
    <w:rsid w:val="003137C6"/>
    <w:rsid w:val="003149B8"/>
    <w:rsid w:val="00314EDB"/>
    <w:rsid w:val="00315D2D"/>
    <w:rsid w:val="00320B0A"/>
    <w:rsid w:val="00322D02"/>
    <w:rsid w:val="003246DE"/>
    <w:rsid w:val="00325059"/>
    <w:rsid w:val="00326047"/>
    <w:rsid w:val="003262C9"/>
    <w:rsid w:val="00327A53"/>
    <w:rsid w:val="00327FCC"/>
    <w:rsid w:val="00330933"/>
    <w:rsid w:val="00331004"/>
    <w:rsid w:val="00332A56"/>
    <w:rsid w:val="00333E89"/>
    <w:rsid w:val="00334B5B"/>
    <w:rsid w:val="00336DFD"/>
    <w:rsid w:val="00342C49"/>
    <w:rsid w:val="00344D2A"/>
    <w:rsid w:val="00347095"/>
    <w:rsid w:val="00347786"/>
    <w:rsid w:val="003502BC"/>
    <w:rsid w:val="0035182F"/>
    <w:rsid w:val="00352457"/>
    <w:rsid w:val="003525D5"/>
    <w:rsid w:val="0035793A"/>
    <w:rsid w:val="00363E3D"/>
    <w:rsid w:val="00364A8F"/>
    <w:rsid w:val="003670E4"/>
    <w:rsid w:val="00367945"/>
    <w:rsid w:val="00370AD1"/>
    <w:rsid w:val="00372370"/>
    <w:rsid w:val="00377823"/>
    <w:rsid w:val="00377E1E"/>
    <w:rsid w:val="0038139A"/>
    <w:rsid w:val="00382630"/>
    <w:rsid w:val="003835D7"/>
    <w:rsid w:val="00387F9B"/>
    <w:rsid w:val="00390838"/>
    <w:rsid w:val="00391336"/>
    <w:rsid w:val="00392400"/>
    <w:rsid w:val="003A0DB4"/>
    <w:rsid w:val="003A1E27"/>
    <w:rsid w:val="003A5301"/>
    <w:rsid w:val="003A68AE"/>
    <w:rsid w:val="003A7323"/>
    <w:rsid w:val="003A7DEB"/>
    <w:rsid w:val="003B1E50"/>
    <w:rsid w:val="003B2A1C"/>
    <w:rsid w:val="003C30C2"/>
    <w:rsid w:val="003C5210"/>
    <w:rsid w:val="003C560F"/>
    <w:rsid w:val="003C5D56"/>
    <w:rsid w:val="003C5FCE"/>
    <w:rsid w:val="003C6AC7"/>
    <w:rsid w:val="003C7112"/>
    <w:rsid w:val="003C7A44"/>
    <w:rsid w:val="003D0108"/>
    <w:rsid w:val="003D1BCA"/>
    <w:rsid w:val="003D4048"/>
    <w:rsid w:val="003D5661"/>
    <w:rsid w:val="003D63A6"/>
    <w:rsid w:val="003D6C36"/>
    <w:rsid w:val="003D70CE"/>
    <w:rsid w:val="003D7DF7"/>
    <w:rsid w:val="003E0076"/>
    <w:rsid w:val="003E43CF"/>
    <w:rsid w:val="003E4A46"/>
    <w:rsid w:val="003E4AAB"/>
    <w:rsid w:val="003E4DA0"/>
    <w:rsid w:val="003E5C3C"/>
    <w:rsid w:val="003E628C"/>
    <w:rsid w:val="003E6932"/>
    <w:rsid w:val="003E6D22"/>
    <w:rsid w:val="003F165D"/>
    <w:rsid w:val="003F20F0"/>
    <w:rsid w:val="003F2558"/>
    <w:rsid w:val="003F2F7E"/>
    <w:rsid w:val="003F2FF6"/>
    <w:rsid w:val="003F6274"/>
    <w:rsid w:val="003F687A"/>
    <w:rsid w:val="003F6ADC"/>
    <w:rsid w:val="003F7E43"/>
    <w:rsid w:val="00400755"/>
    <w:rsid w:val="004011DD"/>
    <w:rsid w:val="00401A52"/>
    <w:rsid w:val="00403228"/>
    <w:rsid w:val="00403737"/>
    <w:rsid w:val="004045B8"/>
    <w:rsid w:val="0041050A"/>
    <w:rsid w:val="004105B5"/>
    <w:rsid w:val="00410D58"/>
    <w:rsid w:val="004110B1"/>
    <w:rsid w:val="004113FA"/>
    <w:rsid w:val="00412E3F"/>
    <w:rsid w:val="00413E9F"/>
    <w:rsid w:val="00417C8D"/>
    <w:rsid w:val="004226FC"/>
    <w:rsid w:val="0042301C"/>
    <w:rsid w:val="004248B5"/>
    <w:rsid w:val="0042592D"/>
    <w:rsid w:val="004259C8"/>
    <w:rsid w:val="00432554"/>
    <w:rsid w:val="0043291B"/>
    <w:rsid w:val="00434336"/>
    <w:rsid w:val="00435082"/>
    <w:rsid w:val="004359AF"/>
    <w:rsid w:val="004376F4"/>
    <w:rsid w:val="0044205A"/>
    <w:rsid w:val="00445A52"/>
    <w:rsid w:val="0044660F"/>
    <w:rsid w:val="00446737"/>
    <w:rsid w:val="0044766A"/>
    <w:rsid w:val="00451D75"/>
    <w:rsid w:val="00453004"/>
    <w:rsid w:val="00455A63"/>
    <w:rsid w:val="00455B98"/>
    <w:rsid w:val="0045700F"/>
    <w:rsid w:val="00457EFA"/>
    <w:rsid w:val="00461905"/>
    <w:rsid w:val="0046370B"/>
    <w:rsid w:val="00466330"/>
    <w:rsid w:val="00470A24"/>
    <w:rsid w:val="00470B4D"/>
    <w:rsid w:val="004724F7"/>
    <w:rsid w:val="00474F96"/>
    <w:rsid w:val="00480004"/>
    <w:rsid w:val="00482D18"/>
    <w:rsid w:val="00483FE3"/>
    <w:rsid w:val="00485DCA"/>
    <w:rsid w:val="00490983"/>
    <w:rsid w:val="00491CCB"/>
    <w:rsid w:val="00492B04"/>
    <w:rsid w:val="0049358B"/>
    <w:rsid w:val="00493799"/>
    <w:rsid w:val="00494028"/>
    <w:rsid w:val="0049450F"/>
    <w:rsid w:val="004A0B3B"/>
    <w:rsid w:val="004A0C1B"/>
    <w:rsid w:val="004A3418"/>
    <w:rsid w:val="004A3584"/>
    <w:rsid w:val="004A37C7"/>
    <w:rsid w:val="004A4217"/>
    <w:rsid w:val="004B0B8C"/>
    <w:rsid w:val="004B1E1B"/>
    <w:rsid w:val="004B20C8"/>
    <w:rsid w:val="004B460F"/>
    <w:rsid w:val="004B4923"/>
    <w:rsid w:val="004B4E64"/>
    <w:rsid w:val="004B579D"/>
    <w:rsid w:val="004B5A51"/>
    <w:rsid w:val="004B6130"/>
    <w:rsid w:val="004C0DE9"/>
    <w:rsid w:val="004C2693"/>
    <w:rsid w:val="004C3FA4"/>
    <w:rsid w:val="004C5B1B"/>
    <w:rsid w:val="004C7439"/>
    <w:rsid w:val="004C7D18"/>
    <w:rsid w:val="004D256E"/>
    <w:rsid w:val="004D2EDA"/>
    <w:rsid w:val="004D34B9"/>
    <w:rsid w:val="004D4BC6"/>
    <w:rsid w:val="004E3A7D"/>
    <w:rsid w:val="004E48E2"/>
    <w:rsid w:val="004E611E"/>
    <w:rsid w:val="004F310F"/>
    <w:rsid w:val="004F338F"/>
    <w:rsid w:val="004F36CE"/>
    <w:rsid w:val="004F4D56"/>
    <w:rsid w:val="004F542A"/>
    <w:rsid w:val="004F6611"/>
    <w:rsid w:val="00500DDD"/>
    <w:rsid w:val="00500E0F"/>
    <w:rsid w:val="00502639"/>
    <w:rsid w:val="00502899"/>
    <w:rsid w:val="00503A0E"/>
    <w:rsid w:val="00504097"/>
    <w:rsid w:val="005045FD"/>
    <w:rsid w:val="005078AB"/>
    <w:rsid w:val="00510AE8"/>
    <w:rsid w:val="005114E2"/>
    <w:rsid w:val="00513142"/>
    <w:rsid w:val="00513E88"/>
    <w:rsid w:val="00515664"/>
    <w:rsid w:val="00521926"/>
    <w:rsid w:val="00522E93"/>
    <w:rsid w:val="00524ABA"/>
    <w:rsid w:val="00526B3D"/>
    <w:rsid w:val="00532348"/>
    <w:rsid w:val="00534214"/>
    <w:rsid w:val="00540C7B"/>
    <w:rsid w:val="00541E65"/>
    <w:rsid w:val="005435AE"/>
    <w:rsid w:val="00543C2E"/>
    <w:rsid w:val="00544A99"/>
    <w:rsid w:val="00545030"/>
    <w:rsid w:val="00545B8D"/>
    <w:rsid w:val="00546DC1"/>
    <w:rsid w:val="00547278"/>
    <w:rsid w:val="00550D2E"/>
    <w:rsid w:val="0055298A"/>
    <w:rsid w:val="00553C1A"/>
    <w:rsid w:val="00560060"/>
    <w:rsid w:val="005637C9"/>
    <w:rsid w:val="00564673"/>
    <w:rsid w:val="005658D5"/>
    <w:rsid w:val="00566A33"/>
    <w:rsid w:val="0057020D"/>
    <w:rsid w:val="00571C69"/>
    <w:rsid w:val="00574FE5"/>
    <w:rsid w:val="00576E74"/>
    <w:rsid w:val="005824C1"/>
    <w:rsid w:val="00582FA7"/>
    <w:rsid w:val="0058455A"/>
    <w:rsid w:val="00585984"/>
    <w:rsid w:val="005861B8"/>
    <w:rsid w:val="005869FB"/>
    <w:rsid w:val="005933AA"/>
    <w:rsid w:val="005A112C"/>
    <w:rsid w:val="005A1BCD"/>
    <w:rsid w:val="005A1CA2"/>
    <w:rsid w:val="005A26A9"/>
    <w:rsid w:val="005A2B0D"/>
    <w:rsid w:val="005A2DE0"/>
    <w:rsid w:val="005A5E74"/>
    <w:rsid w:val="005A7566"/>
    <w:rsid w:val="005B1266"/>
    <w:rsid w:val="005B25E2"/>
    <w:rsid w:val="005B4593"/>
    <w:rsid w:val="005B51B2"/>
    <w:rsid w:val="005B6C4D"/>
    <w:rsid w:val="005C0234"/>
    <w:rsid w:val="005C2A4F"/>
    <w:rsid w:val="005C3170"/>
    <w:rsid w:val="005D1D36"/>
    <w:rsid w:val="005D1F8B"/>
    <w:rsid w:val="005D227C"/>
    <w:rsid w:val="005D29D3"/>
    <w:rsid w:val="005D52B3"/>
    <w:rsid w:val="005D54E2"/>
    <w:rsid w:val="005D71D6"/>
    <w:rsid w:val="005E1682"/>
    <w:rsid w:val="005E5CD7"/>
    <w:rsid w:val="005E62AE"/>
    <w:rsid w:val="005E76E8"/>
    <w:rsid w:val="005F00DD"/>
    <w:rsid w:val="005F148B"/>
    <w:rsid w:val="005F29AB"/>
    <w:rsid w:val="005F2A3F"/>
    <w:rsid w:val="005F2A9F"/>
    <w:rsid w:val="005F2CAD"/>
    <w:rsid w:val="005F3736"/>
    <w:rsid w:val="005F3C1E"/>
    <w:rsid w:val="005F788B"/>
    <w:rsid w:val="00602DF4"/>
    <w:rsid w:val="00605D9E"/>
    <w:rsid w:val="0060688C"/>
    <w:rsid w:val="00606F8A"/>
    <w:rsid w:val="006123EC"/>
    <w:rsid w:val="00612EA6"/>
    <w:rsid w:val="006141D7"/>
    <w:rsid w:val="006143A7"/>
    <w:rsid w:val="0061448A"/>
    <w:rsid w:val="00616256"/>
    <w:rsid w:val="006172A1"/>
    <w:rsid w:val="00617F6B"/>
    <w:rsid w:val="00620469"/>
    <w:rsid w:val="0062288F"/>
    <w:rsid w:val="00625BF3"/>
    <w:rsid w:val="00630EFD"/>
    <w:rsid w:val="0063771D"/>
    <w:rsid w:val="00641C3E"/>
    <w:rsid w:val="00641DB1"/>
    <w:rsid w:val="006443D2"/>
    <w:rsid w:val="00644B20"/>
    <w:rsid w:val="00645220"/>
    <w:rsid w:val="00650046"/>
    <w:rsid w:val="006544BC"/>
    <w:rsid w:val="0065497F"/>
    <w:rsid w:val="00655E93"/>
    <w:rsid w:val="00662A71"/>
    <w:rsid w:val="00662D53"/>
    <w:rsid w:val="006633CD"/>
    <w:rsid w:val="0066349F"/>
    <w:rsid w:val="00665140"/>
    <w:rsid w:val="006667FE"/>
    <w:rsid w:val="00667608"/>
    <w:rsid w:val="00674F07"/>
    <w:rsid w:val="00674F0E"/>
    <w:rsid w:val="006765AA"/>
    <w:rsid w:val="00677206"/>
    <w:rsid w:val="0068260E"/>
    <w:rsid w:val="00686ED9"/>
    <w:rsid w:val="00687986"/>
    <w:rsid w:val="00687B69"/>
    <w:rsid w:val="00690661"/>
    <w:rsid w:val="006921AC"/>
    <w:rsid w:val="006951E6"/>
    <w:rsid w:val="006954AF"/>
    <w:rsid w:val="00695515"/>
    <w:rsid w:val="00695BBC"/>
    <w:rsid w:val="006A19EB"/>
    <w:rsid w:val="006A314F"/>
    <w:rsid w:val="006A34B1"/>
    <w:rsid w:val="006A34C1"/>
    <w:rsid w:val="006A62A1"/>
    <w:rsid w:val="006A6CA5"/>
    <w:rsid w:val="006B22DD"/>
    <w:rsid w:val="006B5090"/>
    <w:rsid w:val="006B592F"/>
    <w:rsid w:val="006B6283"/>
    <w:rsid w:val="006B6E34"/>
    <w:rsid w:val="006B6F91"/>
    <w:rsid w:val="006C1AF3"/>
    <w:rsid w:val="006C1F5D"/>
    <w:rsid w:val="006C36C8"/>
    <w:rsid w:val="006C3B4C"/>
    <w:rsid w:val="006C456D"/>
    <w:rsid w:val="006C52B6"/>
    <w:rsid w:val="006C7797"/>
    <w:rsid w:val="006D1108"/>
    <w:rsid w:val="006D2798"/>
    <w:rsid w:val="006D291E"/>
    <w:rsid w:val="006D50CA"/>
    <w:rsid w:val="006D7327"/>
    <w:rsid w:val="006E02D9"/>
    <w:rsid w:val="006E0962"/>
    <w:rsid w:val="006E2C72"/>
    <w:rsid w:val="006E3634"/>
    <w:rsid w:val="006E52E4"/>
    <w:rsid w:val="006E5F07"/>
    <w:rsid w:val="006F0FCD"/>
    <w:rsid w:val="006F1B69"/>
    <w:rsid w:val="006F3507"/>
    <w:rsid w:val="006F5CE8"/>
    <w:rsid w:val="006F66F9"/>
    <w:rsid w:val="0070180D"/>
    <w:rsid w:val="00703A84"/>
    <w:rsid w:val="007050A6"/>
    <w:rsid w:val="007065B4"/>
    <w:rsid w:val="00706C54"/>
    <w:rsid w:val="00707F83"/>
    <w:rsid w:val="0071015E"/>
    <w:rsid w:val="00711511"/>
    <w:rsid w:val="007161AC"/>
    <w:rsid w:val="00716EB3"/>
    <w:rsid w:val="007177E2"/>
    <w:rsid w:val="00726638"/>
    <w:rsid w:val="007307FF"/>
    <w:rsid w:val="00734C64"/>
    <w:rsid w:val="00736048"/>
    <w:rsid w:val="00736311"/>
    <w:rsid w:val="007364A1"/>
    <w:rsid w:val="007364A7"/>
    <w:rsid w:val="00736D6B"/>
    <w:rsid w:val="00740370"/>
    <w:rsid w:val="00740755"/>
    <w:rsid w:val="00741D72"/>
    <w:rsid w:val="00742599"/>
    <w:rsid w:val="00743B27"/>
    <w:rsid w:val="00743C09"/>
    <w:rsid w:val="007457FC"/>
    <w:rsid w:val="007458D7"/>
    <w:rsid w:val="00745C2C"/>
    <w:rsid w:val="00746889"/>
    <w:rsid w:val="007470BE"/>
    <w:rsid w:val="00750077"/>
    <w:rsid w:val="00753CE0"/>
    <w:rsid w:val="00754751"/>
    <w:rsid w:val="00754B80"/>
    <w:rsid w:val="00756269"/>
    <w:rsid w:val="0075631C"/>
    <w:rsid w:val="00757FC2"/>
    <w:rsid w:val="00760F54"/>
    <w:rsid w:val="007655A0"/>
    <w:rsid w:val="0076591A"/>
    <w:rsid w:val="00765A7D"/>
    <w:rsid w:val="00766447"/>
    <w:rsid w:val="007701FA"/>
    <w:rsid w:val="00771228"/>
    <w:rsid w:val="0077214B"/>
    <w:rsid w:val="0077256F"/>
    <w:rsid w:val="0077398E"/>
    <w:rsid w:val="007758C9"/>
    <w:rsid w:val="00776321"/>
    <w:rsid w:val="007767E0"/>
    <w:rsid w:val="007768E3"/>
    <w:rsid w:val="0077761D"/>
    <w:rsid w:val="007829A0"/>
    <w:rsid w:val="00783A42"/>
    <w:rsid w:val="00785431"/>
    <w:rsid w:val="00785EAE"/>
    <w:rsid w:val="00786EAF"/>
    <w:rsid w:val="007879EF"/>
    <w:rsid w:val="00792713"/>
    <w:rsid w:val="0079315B"/>
    <w:rsid w:val="007933F9"/>
    <w:rsid w:val="00794366"/>
    <w:rsid w:val="007944E5"/>
    <w:rsid w:val="00796113"/>
    <w:rsid w:val="00796A9D"/>
    <w:rsid w:val="00796ABA"/>
    <w:rsid w:val="007A1E31"/>
    <w:rsid w:val="007A21D7"/>
    <w:rsid w:val="007A23F7"/>
    <w:rsid w:val="007A244E"/>
    <w:rsid w:val="007A2B6C"/>
    <w:rsid w:val="007A6A78"/>
    <w:rsid w:val="007A7338"/>
    <w:rsid w:val="007A7F87"/>
    <w:rsid w:val="007B0527"/>
    <w:rsid w:val="007B13FC"/>
    <w:rsid w:val="007B1A64"/>
    <w:rsid w:val="007B3898"/>
    <w:rsid w:val="007B3AA5"/>
    <w:rsid w:val="007B5A67"/>
    <w:rsid w:val="007B7DC1"/>
    <w:rsid w:val="007C08EC"/>
    <w:rsid w:val="007C1016"/>
    <w:rsid w:val="007C28AF"/>
    <w:rsid w:val="007D02F1"/>
    <w:rsid w:val="007D26A7"/>
    <w:rsid w:val="007D2C7A"/>
    <w:rsid w:val="007D4790"/>
    <w:rsid w:val="007D4BE8"/>
    <w:rsid w:val="007D4F0D"/>
    <w:rsid w:val="007D5612"/>
    <w:rsid w:val="007D5DA4"/>
    <w:rsid w:val="007D7E8B"/>
    <w:rsid w:val="007E0622"/>
    <w:rsid w:val="007E1627"/>
    <w:rsid w:val="007E2987"/>
    <w:rsid w:val="007E312F"/>
    <w:rsid w:val="007E4018"/>
    <w:rsid w:val="007E6B59"/>
    <w:rsid w:val="007E6EDD"/>
    <w:rsid w:val="007E70A3"/>
    <w:rsid w:val="007F25CD"/>
    <w:rsid w:val="007F2A6D"/>
    <w:rsid w:val="007F339F"/>
    <w:rsid w:val="007F6141"/>
    <w:rsid w:val="007F6910"/>
    <w:rsid w:val="007F6A49"/>
    <w:rsid w:val="007F7084"/>
    <w:rsid w:val="007F73A9"/>
    <w:rsid w:val="007F785E"/>
    <w:rsid w:val="00803F6B"/>
    <w:rsid w:val="00807941"/>
    <w:rsid w:val="00811158"/>
    <w:rsid w:val="008112DB"/>
    <w:rsid w:val="0081156D"/>
    <w:rsid w:val="0081185C"/>
    <w:rsid w:val="00812F06"/>
    <w:rsid w:val="00813965"/>
    <w:rsid w:val="008200CB"/>
    <w:rsid w:val="00820EF8"/>
    <w:rsid w:val="0082690B"/>
    <w:rsid w:val="008318A3"/>
    <w:rsid w:val="0083239F"/>
    <w:rsid w:val="00832A57"/>
    <w:rsid w:val="00832D33"/>
    <w:rsid w:val="008336EA"/>
    <w:rsid w:val="008362B3"/>
    <w:rsid w:val="00840EC2"/>
    <w:rsid w:val="0084109E"/>
    <w:rsid w:val="00841DFE"/>
    <w:rsid w:val="00842A7B"/>
    <w:rsid w:val="00842D6C"/>
    <w:rsid w:val="008430AF"/>
    <w:rsid w:val="00843B9F"/>
    <w:rsid w:val="00846366"/>
    <w:rsid w:val="008465D8"/>
    <w:rsid w:val="00850BB3"/>
    <w:rsid w:val="00850C2D"/>
    <w:rsid w:val="008513C7"/>
    <w:rsid w:val="0085250F"/>
    <w:rsid w:val="00852B33"/>
    <w:rsid w:val="00854552"/>
    <w:rsid w:val="008614D6"/>
    <w:rsid w:val="0086323E"/>
    <w:rsid w:val="008638AF"/>
    <w:rsid w:val="0086477F"/>
    <w:rsid w:val="0087227A"/>
    <w:rsid w:val="00873BF7"/>
    <w:rsid w:val="00875B91"/>
    <w:rsid w:val="008809ED"/>
    <w:rsid w:val="00880E33"/>
    <w:rsid w:val="00886969"/>
    <w:rsid w:val="008906A4"/>
    <w:rsid w:val="008907AB"/>
    <w:rsid w:val="00890A44"/>
    <w:rsid w:val="00891EEE"/>
    <w:rsid w:val="008926E5"/>
    <w:rsid w:val="008948D9"/>
    <w:rsid w:val="008968E8"/>
    <w:rsid w:val="008A036E"/>
    <w:rsid w:val="008A6AE3"/>
    <w:rsid w:val="008B2280"/>
    <w:rsid w:val="008B36E7"/>
    <w:rsid w:val="008C0A65"/>
    <w:rsid w:val="008C2D22"/>
    <w:rsid w:val="008C3C23"/>
    <w:rsid w:val="008C669F"/>
    <w:rsid w:val="008C66DF"/>
    <w:rsid w:val="008C70E6"/>
    <w:rsid w:val="008D0852"/>
    <w:rsid w:val="008D0D1D"/>
    <w:rsid w:val="008D1CF3"/>
    <w:rsid w:val="008D27DB"/>
    <w:rsid w:val="008D28AC"/>
    <w:rsid w:val="008D2C74"/>
    <w:rsid w:val="008D369C"/>
    <w:rsid w:val="008D4515"/>
    <w:rsid w:val="008D66F2"/>
    <w:rsid w:val="008D6A43"/>
    <w:rsid w:val="008D7DF1"/>
    <w:rsid w:val="008E38D2"/>
    <w:rsid w:val="008E41FB"/>
    <w:rsid w:val="008E7256"/>
    <w:rsid w:val="008E77BD"/>
    <w:rsid w:val="008F1A45"/>
    <w:rsid w:val="008F3D7B"/>
    <w:rsid w:val="008F48E8"/>
    <w:rsid w:val="00901CBC"/>
    <w:rsid w:val="00910773"/>
    <w:rsid w:val="0091120C"/>
    <w:rsid w:val="00911EEC"/>
    <w:rsid w:val="009152DF"/>
    <w:rsid w:val="00915B77"/>
    <w:rsid w:val="00917396"/>
    <w:rsid w:val="00922D85"/>
    <w:rsid w:val="009304CD"/>
    <w:rsid w:val="00930571"/>
    <w:rsid w:val="00930E1B"/>
    <w:rsid w:val="00933720"/>
    <w:rsid w:val="00935636"/>
    <w:rsid w:val="00936ADD"/>
    <w:rsid w:val="009378F4"/>
    <w:rsid w:val="0094082B"/>
    <w:rsid w:val="009463C9"/>
    <w:rsid w:val="00950280"/>
    <w:rsid w:val="00952BBA"/>
    <w:rsid w:val="00953783"/>
    <w:rsid w:val="00954A53"/>
    <w:rsid w:val="009573BD"/>
    <w:rsid w:val="00960371"/>
    <w:rsid w:val="0096339E"/>
    <w:rsid w:val="00963A5B"/>
    <w:rsid w:val="0096608F"/>
    <w:rsid w:val="00966263"/>
    <w:rsid w:val="0097021D"/>
    <w:rsid w:val="009709EE"/>
    <w:rsid w:val="0097294F"/>
    <w:rsid w:val="00972D07"/>
    <w:rsid w:val="00976784"/>
    <w:rsid w:val="00977246"/>
    <w:rsid w:val="00980813"/>
    <w:rsid w:val="00980940"/>
    <w:rsid w:val="00980D09"/>
    <w:rsid w:val="009831D1"/>
    <w:rsid w:val="00983DA5"/>
    <w:rsid w:val="009840D0"/>
    <w:rsid w:val="00984F0D"/>
    <w:rsid w:val="009852FD"/>
    <w:rsid w:val="00986549"/>
    <w:rsid w:val="0099011C"/>
    <w:rsid w:val="0099072A"/>
    <w:rsid w:val="00990941"/>
    <w:rsid w:val="0099456C"/>
    <w:rsid w:val="00994C54"/>
    <w:rsid w:val="00995268"/>
    <w:rsid w:val="009A1C53"/>
    <w:rsid w:val="009A2135"/>
    <w:rsid w:val="009A27E4"/>
    <w:rsid w:val="009A668E"/>
    <w:rsid w:val="009A671C"/>
    <w:rsid w:val="009A6D33"/>
    <w:rsid w:val="009A72A3"/>
    <w:rsid w:val="009A738A"/>
    <w:rsid w:val="009A7911"/>
    <w:rsid w:val="009B3F7F"/>
    <w:rsid w:val="009B4541"/>
    <w:rsid w:val="009B45AB"/>
    <w:rsid w:val="009B7602"/>
    <w:rsid w:val="009B7CF4"/>
    <w:rsid w:val="009C0240"/>
    <w:rsid w:val="009C05D8"/>
    <w:rsid w:val="009C2B8B"/>
    <w:rsid w:val="009C3387"/>
    <w:rsid w:val="009C5C3D"/>
    <w:rsid w:val="009C6ABE"/>
    <w:rsid w:val="009D3019"/>
    <w:rsid w:val="009D37B8"/>
    <w:rsid w:val="009D4B68"/>
    <w:rsid w:val="009D5E4B"/>
    <w:rsid w:val="009D679D"/>
    <w:rsid w:val="009D6D23"/>
    <w:rsid w:val="009D707F"/>
    <w:rsid w:val="009D75F3"/>
    <w:rsid w:val="009E07D9"/>
    <w:rsid w:val="009E28CF"/>
    <w:rsid w:val="009E2B16"/>
    <w:rsid w:val="009E4469"/>
    <w:rsid w:val="009E46AB"/>
    <w:rsid w:val="009E5801"/>
    <w:rsid w:val="009E69AA"/>
    <w:rsid w:val="009F1B34"/>
    <w:rsid w:val="009F1E58"/>
    <w:rsid w:val="009F447F"/>
    <w:rsid w:val="00A00723"/>
    <w:rsid w:val="00A00C2C"/>
    <w:rsid w:val="00A019E4"/>
    <w:rsid w:val="00A02509"/>
    <w:rsid w:val="00A03595"/>
    <w:rsid w:val="00A067D9"/>
    <w:rsid w:val="00A06DC9"/>
    <w:rsid w:val="00A10798"/>
    <w:rsid w:val="00A11670"/>
    <w:rsid w:val="00A118B5"/>
    <w:rsid w:val="00A11C51"/>
    <w:rsid w:val="00A1280C"/>
    <w:rsid w:val="00A137E9"/>
    <w:rsid w:val="00A143C2"/>
    <w:rsid w:val="00A148E9"/>
    <w:rsid w:val="00A16671"/>
    <w:rsid w:val="00A172FD"/>
    <w:rsid w:val="00A17E38"/>
    <w:rsid w:val="00A21123"/>
    <w:rsid w:val="00A22B2A"/>
    <w:rsid w:val="00A2364F"/>
    <w:rsid w:val="00A25BD9"/>
    <w:rsid w:val="00A31DC5"/>
    <w:rsid w:val="00A33360"/>
    <w:rsid w:val="00A34A19"/>
    <w:rsid w:val="00A36808"/>
    <w:rsid w:val="00A36FF4"/>
    <w:rsid w:val="00A37E4A"/>
    <w:rsid w:val="00A43148"/>
    <w:rsid w:val="00A4358C"/>
    <w:rsid w:val="00A50510"/>
    <w:rsid w:val="00A52250"/>
    <w:rsid w:val="00A54F58"/>
    <w:rsid w:val="00A5575A"/>
    <w:rsid w:val="00A568CA"/>
    <w:rsid w:val="00A6087A"/>
    <w:rsid w:val="00A64070"/>
    <w:rsid w:val="00A659CC"/>
    <w:rsid w:val="00A71108"/>
    <w:rsid w:val="00A711C5"/>
    <w:rsid w:val="00A72EC3"/>
    <w:rsid w:val="00A74FB6"/>
    <w:rsid w:val="00A758A7"/>
    <w:rsid w:val="00A76778"/>
    <w:rsid w:val="00A76A69"/>
    <w:rsid w:val="00A773EB"/>
    <w:rsid w:val="00A81AF5"/>
    <w:rsid w:val="00A844A7"/>
    <w:rsid w:val="00A84EA2"/>
    <w:rsid w:val="00A86BF5"/>
    <w:rsid w:val="00A87431"/>
    <w:rsid w:val="00A90760"/>
    <w:rsid w:val="00A9205A"/>
    <w:rsid w:val="00A928C6"/>
    <w:rsid w:val="00A93BCF"/>
    <w:rsid w:val="00A96494"/>
    <w:rsid w:val="00A96AFC"/>
    <w:rsid w:val="00A96CC5"/>
    <w:rsid w:val="00AA2B77"/>
    <w:rsid w:val="00AA4179"/>
    <w:rsid w:val="00AA5228"/>
    <w:rsid w:val="00AA5545"/>
    <w:rsid w:val="00AA65AA"/>
    <w:rsid w:val="00AB024D"/>
    <w:rsid w:val="00AB094C"/>
    <w:rsid w:val="00AB1016"/>
    <w:rsid w:val="00AB11A8"/>
    <w:rsid w:val="00AB1FDB"/>
    <w:rsid w:val="00AB27F2"/>
    <w:rsid w:val="00AB33BB"/>
    <w:rsid w:val="00AB482F"/>
    <w:rsid w:val="00AB7809"/>
    <w:rsid w:val="00AB79BA"/>
    <w:rsid w:val="00AC0187"/>
    <w:rsid w:val="00AC020B"/>
    <w:rsid w:val="00AC0D9F"/>
    <w:rsid w:val="00AC18D1"/>
    <w:rsid w:val="00AC5477"/>
    <w:rsid w:val="00AC702A"/>
    <w:rsid w:val="00AD2D81"/>
    <w:rsid w:val="00AD614D"/>
    <w:rsid w:val="00AD6FD4"/>
    <w:rsid w:val="00AD7A15"/>
    <w:rsid w:val="00AD7EF2"/>
    <w:rsid w:val="00AE3B89"/>
    <w:rsid w:val="00AE4874"/>
    <w:rsid w:val="00AE5171"/>
    <w:rsid w:val="00AE560C"/>
    <w:rsid w:val="00AE57F4"/>
    <w:rsid w:val="00AF12A2"/>
    <w:rsid w:val="00AF12DA"/>
    <w:rsid w:val="00AF2030"/>
    <w:rsid w:val="00AF232D"/>
    <w:rsid w:val="00B0064C"/>
    <w:rsid w:val="00B01105"/>
    <w:rsid w:val="00B02E55"/>
    <w:rsid w:val="00B04C2C"/>
    <w:rsid w:val="00B0580B"/>
    <w:rsid w:val="00B05C5B"/>
    <w:rsid w:val="00B07B41"/>
    <w:rsid w:val="00B07B61"/>
    <w:rsid w:val="00B10709"/>
    <w:rsid w:val="00B10DDC"/>
    <w:rsid w:val="00B129C4"/>
    <w:rsid w:val="00B145B0"/>
    <w:rsid w:val="00B1736A"/>
    <w:rsid w:val="00B17B50"/>
    <w:rsid w:val="00B20933"/>
    <w:rsid w:val="00B23370"/>
    <w:rsid w:val="00B23FA9"/>
    <w:rsid w:val="00B240DD"/>
    <w:rsid w:val="00B25CA9"/>
    <w:rsid w:val="00B25D53"/>
    <w:rsid w:val="00B26A03"/>
    <w:rsid w:val="00B308C4"/>
    <w:rsid w:val="00B332BD"/>
    <w:rsid w:val="00B353CA"/>
    <w:rsid w:val="00B35CCF"/>
    <w:rsid w:val="00B36585"/>
    <w:rsid w:val="00B408AE"/>
    <w:rsid w:val="00B40D05"/>
    <w:rsid w:val="00B410D5"/>
    <w:rsid w:val="00B417D0"/>
    <w:rsid w:val="00B42F6B"/>
    <w:rsid w:val="00B452A7"/>
    <w:rsid w:val="00B50B47"/>
    <w:rsid w:val="00B5100B"/>
    <w:rsid w:val="00B534F0"/>
    <w:rsid w:val="00B53A81"/>
    <w:rsid w:val="00B53D0F"/>
    <w:rsid w:val="00B54022"/>
    <w:rsid w:val="00B55A92"/>
    <w:rsid w:val="00B562A5"/>
    <w:rsid w:val="00B56DF8"/>
    <w:rsid w:val="00B57EE4"/>
    <w:rsid w:val="00B62117"/>
    <w:rsid w:val="00B64962"/>
    <w:rsid w:val="00B650F1"/>
    <w:rsid w:val="00B656FD"/>
    <w:rsid w:val="00B67130"/>
    <w:rsid w:val="00B675B1"/>
    <w:rsid w:val="00B7039F"/>
    <w:rsid w:val="00B76ADB"/>
    <w:rsid w:val="00B80AE7"/>
    <w:rsid w:val="00B80E85"/>
    <w:rsid w:val="00B811A3"/>
    <w:rsid w:val="00B84ED1"/>
    <w:rsid w:val="00B86327"/>
    <w:rsid w:val="00B87034"/>
    <w:rsid w:val="00B9022D"/>
    <w:rsid w:val="00B92589"/>
    <w:rsid w:val="00B92AC4"/>
    <w:rsid w:val="00B9300A"/>
    <w:rsid w:val="00B931EC"/>
    <w:rsid w:val="00B94201"/>
    <w:rsid w:val="00BA3330"/>
    <w:rsid w:val="00BA4304"/>
    <w:rsid w:val="00BA6F58"/>
    <w:rsid w:val="00BB0CAD"/>
    <w:rsid w:val="00BB186E"/>
    <w:rsid w:val="00BB28AD"/>
    <w:rsid w:val="00BB6033"/>
    <w:rsid w:val="00BC000E"/>
    <w:rsid w:val="00BC03FC"/>
    <w:rsid w:val="00BC615E"/>
    <w:rsid w:val="00BC74E6"/>
    <w:rsid w:val="00BD0899"/>
    <w:rsid w:val="00BD1363"/>
    <w:rsid w:val="00BD1A62"/>
    <w:rsid w:val="00BD2974"/>
    <w:rsid w:val="00BD3EF3"/>
    <w:rsid w:val="00BD664A"/>
    <w:rsid w:val="00BD68E2"/>
    <w:rsid w:val="00BD727D"/>
    <w:rsid w:val="00BE22B6"/>
    <w:rsid w:val="00BE74A3"/>
    <w:rsid w:val="00BF046B"/>
    <w:rsid w:val="00BF3955"/>
    <w:rsid w:val="00BF4D9C"/>
    <w:rsid w:val="00BF5C37"/>
    <w:rsid w:val="00BF77D0"/>
    <w:rsid w:val="00C00EA5"/>
    <w:rsid w:val="00C03320"/>
    <w:rsid w:val="00C03A0D"/>
    <w:rsid w:val="00C03E91"/>
    <w:rsid w:val="00C06113"/>
    <w:rsid w:val="00C06A9D"/>
    <w:rsid w:val="00C11251"/>
    <w:rsid w:val="00C11444"/>
    <w:rsid w:val="00C1164C"/>
    <w:rsid w:val="00C12463"/>
    <w:rsid w:val="00C129FC"/>
    <w:rsid w:val="00C13C81"/>
    <w:rsid w:val="00C144FE"/>
    <w:rsid w:val="00C17EA1"/>
    <w:rsid w:val="00C20363"/>
    <w:rsid w:val="00C23536"/>
    <w:rsid w:val="00C2463D"/>
    <w:rsid w:val="00C255E1"/>
    <w:rsid w:val="00C25BBC"/>
    <w:rsid w:val="00C26287"/>
    <w:rsid w:val="00C26D76"/>
    <w:rsid w:val="00C344E5"/>
    <w:rsid w:val="00C40D44"/>
    <w:rsid w:val="00C42D7A"/>
    <w:rsid w:val="00C43427"/>
    <w:rsid w:val="00C43BAD"/>
    <w:rsid w:val="00C45B38"/>
    <w:rsid w:val="00C460D5"/>
    <w:rsid w:val="00C47BD9"/>
    <w:rsid w:val="00C50C90"/>
    <w:rsid w:val="00C50DDF"/>
    <w:rsid w:val="00C5461E"/>
    <w:rsid w:val="00C5701E"/>
    <w:rsid w:val="00C57313"/>
    <w:rsid w:val="00C57B24"/>
    <w:rsid w:val="00C57FE5"/>
    <w:rsid w:val="00C60E95"/>
    <w:rsid w:val="00C6266F"/>
    <w:rsid w:val="00C664FF"/>
    <w:rsid w:val="00C707EF"/>
    <w:rsid w:val="00C718D9"/>
    <w:rsid w:val="00C72997"/>
    <w:rsid w:val="00C729EC"/>
    <w:rsid w:val="00C75DCF"/>
    <w:rsid w:val="00C802AA"/>
    <w:rsid w:val="00C80301"/>
    <w:rsid w:val="00C81127"/>
    <w:rsid w:val="00C814E3"/>
    <w:rsid w:val="00C83E88"/>
    <w:rsid w:val="00C859D1"/>
    <w:rsid w:val="00C878A5"/>
    <w:rsid w:val="00C90FD6"/>
    <w:rsid w:val="00C91462"/>
    <w:rsid w:val="00C91ACD"/>
    <w:rsid w:val="00C92CD6"/>
    <w:rsid w:val="00C942C5"/>
    <w:rsid w:val="00C96D7B"/>
    <w:rsid w:val="00CA004A"/>
    <w:rsid w:val="00CA174B"/>
    <w:rsid w:val="00CA1D2D"/>
    <w:rsid w:val="00CA2F9E"/>
    <w:rsid w:val="00CA5282"/>
    <w:rsid w:val="00CA5B04"/>
    <w:rsid w:val="00CB134F"/>
    <w:rsid w:val="00CB23F3"/>
    <w:rsid w:val="00CB307A"/>
    <w:rsid w:val="00CB586E"/>
    <w:rsid w:val="00CB59F5"/>
    <w:rsid w:val="00CB66A6"/>
    <w:rsid w:val="00CB7574"/>
    <w:rsid w:val="00CC1656"/>
    <w:rsid w:val="00CC1ED2"/>
    <w:rsid w:val="00CC418A"/>
    <w:rsid w:val="00CC53FF"/>
    <w:rsid w:val="00CC6625"/>
    <w:rsid w:val="00CC795D"/>
    <w:rsid w:val="00CD04C0"/>
    <w:rsid w:val="00CD1121"/>
    <w:rsid w:val="00CD1DFD"/>
    <w:rsid w:val="00CD1E6A"/>
    <w:rsid w:val="00CD4E2D"/>
    <w:rsid w:val="00CD5364"/>
    <w:rsid w:val="00CE01A5"/>
    <w:rsid w:val="00CE0988"/>
    <w:rsid w:val="00CE26DF"/>
    <w:rsid w:val="00CE3535"/>
    <w:rsid w:val="00CE40D4"/>
    <w:rsid w:val="00CE567F"/>
    <w:rsid w:val="00CE5F20"/>
    <w:rsid w:val="00CE7972"/>
    <w:rsid w:val="00CF3795"/>
    <w:rsid w:val="00CF3E57"/>
    <w:rsid w:val="00CF4183"/>
    <w:rsid w:val="00D00C35"/>
    <w:rsid w:val="00D02187"/>
    <w:rsid w:val="00D02887"/>
    <w:rsid w:val="00D1149E"/>
    <w:rsid w:val="00D11A05"/>
    <w:rsid w:val="00D123E5"/>
    <w:rsid w:val="00D1375C"/>
    <w:rsid w:val="00D1487F"/>
    <w:rsid w:val="00D14C63"/>
    <w:rsid w:val="00D150F2"/>
    <w:rsid w:val="00D15577"/>
    <w:rsid w:val="00D16BCC"/>
    <w:rsid w:val="00D239EE"/>
    <w:rsid w:val="00D25776"/>
    <w:rsid w:val="00D25EDD"/>
    <w:rsid w:val="00D26494"/>
    <w:rsid w:val="00D30536"/>
    <w:rsid w:val="00D31AE1"/>
    <w:rsid w:val="00D37440"/>
    <w:rsid w:val="00D41EAD"/>
    <w:rsid w:val="00D44ADC"/>
    <w:rsid w:val="00D45995"/>
    <w:rsid w:val="00D4720B"/>
    <w:rsid w:val="00D47A04"/>
    <w:rsid w:val="00D506DC"/>
    <w:rsid w:val="00D52549"/>
    <w:rsid w:val="00D52EE8"/>
    <w:rsid w:val="00D54900"/>
    <w:rsid w:val="00D56215"/>
    <w:rsid w:val="00D56900"/>
    <w:rsid w:val="00D56AB2"/>
    <w:rsid w:val="00D6295F"/>
    <w:rsid w:val="00D641DF"/>
    <w:rsid w:val="00D71E6A"/>
    <w:rsid w:val="00D7201F"/>
    <w:rsid w:val="00D73C33"/>
    <w:rsid w:val="00D73F56"/>
    <w:rsid w:val="00D742A0"/>
    <w:rsid w:val="00D74863"/>
    <w:rsid w:val="00D769E6"/>
    <w:rsid w:val="00D778D9"/>
    <w:rsid w:val="00D8057A"/>
    <w:rsid w:val="00D8396D"/>
    <w:rsid w:val="00D8414C"/>
    <w:rsid w:val="00D854F3"/>
    <w:rsid w:val="00D85CE7"/>
    <w:rsid w:val="00D90284"/>
    <w:rsid w:val="00D91227"/>
    <w:rsid w:val="00D923C5"/>
    <w:rsid w:val="00D92E38"/>
    <w:rsid w:val="00D93BC7"/>
    <w:rsid w:val="00D945F1"/>
    <w:rsid w:val="00D94721"/>
    <w:rsid w:val="00D94AA7"/>
    <w:rsid w:val="00D94EF3"/>
    <w:rsid w:val="00D97A7E"/>
    <w:rsid w:val="00DA180E"/>
    <w:rsid w:val="00DA1C3F"/>
    <w:rsid w:val="00DA4538"/>
    <w:rsid w:val="00DA4864"/>
    <w:rsid w:val="00DA65E0"/>
    <w:rsid w:val="00DA6EFC"/>
    <w:rsid w:val="00DA71F9"/>
    <w:rsid w:val="00DB0E80"/>
    <w:rsid w:val="00DB34D1"/>
    <w:rsid w:val="00DB656A"/>
    <w:rsid w:val="00DC508B"/>
    <w:rsid w:val="00DC51E1"/>
    <w:rsid w:val="00DC593C"/>
    <w:rsid w:val="00DD0223"/>
    <w:rsid w:val="00DD0694"/>
    <w:rsid w:val="00DD1457"/>
    <w:rsid w:val="00DD337C"/>
    <w:rsid w:val="00DD558E"/>
    <w:rsid w:val="00DD5655"/>
    <w:rsid w:val="00DD6DD0"/>
    <w:rsid w:val="00DE181F"/>
    <w:rsid w:val="00DE1E42"/>
    <w:rsid w:val="00DE2A73"/>
    <w:rsid w:val="00DE3DDE"/>
    <w:rsid w:val="00DE43D8"/>
    <w:rsid w:val="00DE6A2F"/>
    <w:rsid w:val="00DE7B2C"/>
    <w:rsid w:val="00DF37D1"/>
    <w:rsid w:val="00DF417C"/>
    <w:rsid w:val="00DF477F"/>
    <w:rsid w:val="00DF5149"/>
    <w:rsid w:val="00DF5880"/>
    <w:rsid w:val="00DF73FA"/>
    <w:rsid w:val="00E0322D"/>
    <w:rsid w:val="00E039A1"/>
    <w:rsid w:val="00E04D24"/>
    <w:rsid w:val="00E06262"/>
    <w:rsid w:val="00E2048F"/>
    <w:rsid w:val="00E22C78"/>
    <w:rsid w:val="00E22D9D"/>
    <w:rsid w:val="00E265A6"/>
    <w:rsid w:val="00E27BE3"/>
    <w:rsid w:val="00E27FD7"/>
    <w:rsid w:val="00E30524"/>
    <w:rsid w:val="00E30F44"/>
    <w:rsid w:val="00E31565"/>
    <w:rsid w:val="00E31E39"/>
    <w:rsid w:val="00E326D2"/>
    <w:rsid w:val="00E33990"/>
    <w:rsid w:val="00E3419D"/>
    <w:rsid w:val="00E3619C"/>
    <w:rsid w:val="00E36272"/>
    <w:rsid w:val="00E42DC4"/>
    <w:rsid w:val="00E43E80"/>
    <w:rsid w:val="00E46B25"/>
    <w:rsid w:val="00E46E7E"/>
    <w:rsid w:val="00E53BC1"/>
    <w:rsid w:val="00E57F7D"/>
    <w:rsid w:val="00E627CB"/>
    <w:rsid w:val="00E639A4"/>
    <w:rsid w:val="00E63B08"/>
    <w:rsid w:val="00E64EA1"/>
    <w:rsid w:val="00E70066"/>
    <w:rsid w:val="00E71002"/>
    <w:rsid w:val="00E72512"/>
    <w:rsid w:val="00E73D31"/>
    <w:rsid w:val="00E7476B"/>
    <w:rsid w:val="00E82D77"/>
    <w:rsid w:val="00E840AC"/>
    <w:rsid w:val="00E842D4"/>
    <w:rsid w:val="00E90CA0"/>
    <w:rsid w:val="00E91C14"/>
    <w:rsid w:val="00E91DB0"/>
    <w:rsid w:val="00E927D1"/>
    <w:rsid w:val="00E92E17"/>
    <w:rsid w:val="00E93096"/>
    <w:rsid w:val="00E94C42"/>
    <w:rsid w:val="00E95101"/>
    <w:rsid w:val="00E97946"/>
    <w:rsid w:val="00EA1C95"/>
    <w:rsid w:val="00EA1E27"/>
    <w:rsid w:val="00EA33D2"/>
    <w:rsid w:val="00EA6601"/>
    <w:rsid w:val="00EA7BB7"/>
    <w:rsid w:val="00EB0BE5"/>
    <w:rsid w:val="00EB427C"/>
    <w:rsid w:val="00EB58CF"/>
    <w:rsid w:val="00EB67B5"/>
    <w:rsid w:val="00EC07F8"/>
    <w:rsid w:val="00EC0E12"/>
    <w:rsid w:val="00EC293F"/>
    <w:rsid w:val="00EC2EAF"/>
    <w:rsid w:val="00EC60ED"/>
    <w:rsid w:val="00ED2EEB"/>
    <w:rsid w:val="00ED3258"/>
    <w:rsid w:val="00ED3B64"/>
    <w:rsid w:val="00ED3C2F"/>
    <w:rsid w:val="00ED3DF4"/>
    <w:rsid w:val="00EE200B"/>
    <w:rsid w:val="00EE2F90"/>
    <w:rsid w:val="00EE3866"/>
    <w:rsid w:val="00EE3BFF"/>
    <w:rsid w:val="00EE71FA"/>
    <w:rsid w:val="00EF1A56"/>
    <w:rsid w:val="00EF60AD"/>
    <w:rsid w:val="00EF6A34"/>
    <w:rsid w:val="00F00154"/>
    <w:rsid w:val="00F00745"/>
    <w:rsid w:val="00F0116C"/>
    <w:rsid w:val="00F03857"/>
    <w:rsid w:val="00F03FDD"/>
    <w:rsid w:val="00F0640A"/>
    <w:rsid w:val="00F07754"/>
    <w:rsid w:val="00F10375"/>
    <w:rsid w:val="00F107CE"/>
    <w:rsid w:val="00F10F57"/>
    <w:rsid w:val="00F11044"/>
    <w:rsid w:val="00F11F4E"/>
    <w:rsid w:val="00F128F7"/>
    <w:rsid w:val="00F12961"/>
    <w:rsid w:val="00F1554F"/>
    <w:rsid w:val="00F15869"/>
    <w:rsid w:val="00F173FB"/>
    <w:rsid w:val="00F27432"/>
    <w:rsid w:val="00F3144B"/>
    <w:rsid w:val="00F331BC"/>
    <w:rsid w:val="00F349A8"/>
    <w:rsid w:val="00F3762F"/>
    <w:rsid w:val="00F37F77"/>
    <w:rsid w:val="00F409DB"/>
    <w:rsid w:val="00F4159D"/>
    <w:rsid w:val="00F50205"/>
    <w:rsid w:val="00F5082C"/>
    <w:rsid w:val="00F519C6"/>
    <w:rsid w:val="00F52895"/>
    <w:rsid w:val="00F54466"/>
    <w:rsid w:val="00F54BB6"/>
    <w:rsid w:val="00F550AD"/>
    <w:rsid w:val="00F5635B"/>
    <w:rsid w:val="00F6078D"/>
    <w:rsid w:val="00F620D6"/>
    <w:rsid w:val="00F631C3"/>
    <w:rsid w:val="00F6334A"/>
    <w:rsid w:val="00F64C2B"/>
    <w:rsid w:val="00F71D6D"/>
    <w:rsid w:val="00F7286B"/>
    <w:rsid w:val="00F72B92"/>
    <w:rsid w:val="00F72CAE"/>
    <w:rsid w:val="00F730C4"/>
    <w:rsid w:val="00F73EF1"/>
    <w:rsid w:val="00F74E26"/>
    <w:rsid w:val="00F7610E"/>
    <w:rsid w:val="00F76FC7"/>
    <w:rsid w:val="00F83568"/>
    <w:rsid w:val="00F86A63"/>
    <w:rsid w:val="00F90C90"/>
    <w:rsid w:val="00F9133D"/>
    <w:rsid w:val="00F91C8E"/>
    <w:rsid w:val="00F96523"/>
    <w:rsid w:val="00F96F6A"/>
    <w:rsid w:val="00FA20D1"/>
    <w:rsid w:val="00FA28B1"/>
    <w:rsid w:val="00FA327A"/>
    <w:rsid w:val="00FA32F2"/>
    <w:rsid w:val="00FA4313"/>
    <w:rsid w:val="00FA6851"/>
    <w:rsid w:val="00FA6BCB"/>
    <w:rsid w:val="00FA7435"/>
    <w:rsid w:val="00FA7B3B"/>
    <w:rsid w:val="00FB0697"/>
    <w:rsid w:val="00FB180A"/>
    <w:rsid w:val="00FB61C8"/>
    <w:rsid w:val="00FC0E40"/>
    <w:rsid w:val="00FC17E8"/>
    <w:rsid w:val="00FC38B4"/>
    <w:rsid w:val="00FC61CA"/>
    <w:rsid w:val="00FC6BAB"/>
    <w:rsid w:val="00FD25CA"/>
    <w:rsid w:val="00FD28EC"/>
    <w:rsid w:val="00FD3600"/>
    <w:rsid w:val="00FD37CC"/>
    <w:rsid w:val="00FD3B3B"/>
    <w:rsid w:val="00FD3B6B"/>
    <w:rsid w:val="00FD68FF"/>
    <w:rsid w:val="00FE1F7D"/>
    <w:rsid w:val="00FE3200"/>
    <w:rsid w:val="00FE5BE4"/>
    <w:rsid w:val="00FF083D"/>
    <w:rsid w:val="00FF5AA9"/>
    <w:rsid w:val="00FF61F2"/>
    <w:rsid w:val="00FF6FE5"/>
    <w:rsid w:val="00FF7287"/>
    <w:rsid w:val="00FF7298"/>
    <w:rsid w:val="00FF7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3F62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D25C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6A6C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A6CA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qFormat/>
    <w:rsid w:val="00CC1E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3078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8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8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8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8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8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8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108</TotalTime>
  <Pages>4</Pages>
  <Words>823</Words>
  <Characters>4694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 ЦВР</dc:creator>
  <cp:keywords/>
  <dc:description/>
  <cp:lastModifiedBy>Metod</cp:lastModifiedBy>
  <cp:revision>18</cp:revision>
  <cp:lastPrinted>2016-12-18T07:59:00Z</cp:lastPrinted>
  <dcterms:created xsi:type="dcterms:W3CDTF">2017-04-24T14:42:00Z</dcterms:created>
  <dcterms:modified xsi:type="dcterms:W3CDTF">2017-04-25T08:42:00Z</dcterms:modified>
</cp:coreProperties>
</file>